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0843039" w14:textId="77777777" w:rsidR="003A1D8F" w:rsidRDefault="007D24C6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  <w:r>
        <w:rPr>
          <w:rFonts w:asciiTheme="minorHAnsi" w:hAnsiTheme="minorHAnsi"/>
          <w:b/>
          <w:noProof/>
          <w:sz w:val="40"/>
          <w:szCs w:val="40"/>
          <w:lang w:eastAsia="da-DK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75567F" wp14:editId="3983F98A">
                <wp:simplePos x="0" y="0"/>
                <wp:positionH relativeFrom="column">
                  <wp:posOffset>-68580</wp:posOffset>
                </wp:positionH>
                <wp:positionV relativeFrom="paragraph">
                  <wp:posOffset>286385</wp:posOffset>
                </wp:positionV>
                <wp:extent cx="6440805" cy="1204595"/>
                <wp:effectExtent l="0" t="0" r="0" b="0"/>
                <wp:wrapNone/>
                <wp:docPr id="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0805" cy="12045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1D7F2" w14:textId="77777777" w:rsidR="008A4EAD" w:rsidRPr="00087DFB" w:rsidRDefault="008A4EAD" w:rsidP="00087DFB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14:paraId="22862C2B" w14:textId="77777777" w:rsidR="008A4EAD" w:rsidRPr="00087DFB" w:rsidRDefault="008A4EAD" w:rsidP="00087DFB">
                            <w:pPr>
                              <w:jc w:val="center"/>
                              <w:rPr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087DFB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64"/>
                                <w:szCs w:val="64"/>
                              </w:rPr>
                              <w:t>Digital håndbog til kvalitetssikring</w:t>
                            </w:r>
                          </w:p>
                          <w:p w14:paraId="10592B84" w14:textId="77777777" w:rsidR="008A4EAD" w:rsidRDefault="008A4E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274AE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-5.4pt;margin-top:22.55pt;width:507.15pt;height:94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" fillcolor="#943634 [2405]" stroked="f">
                <v:textbox>
                  <w:txbxContent>
                    <w:p w:rsidR="008A4EAD" w:rsidRPr="00087DFB" w:rsidRDefault="008A4EAD" w:rsidP="00087DFB">
                      <w:pPr>
                        <w:rPr>
                          <w:rFonts w:asciiTheme="minorHAnsi" w:hAnsiTheme="minorHAnsi"/>
                          <w:b/>
                        </w:rPr>
                      </w:pPr>
                    </w:p>
                    <w:p w:rsidR="008A4EAD" w:rsidRPr="00087DFB" w:rsidRDefault="008A4EAD" w:rsidP="00087DFB">
                      <w:pPr>
                        <w:jc w:val="center"/>
                        <w:rPr>
                          <w:color w:val="FFFFFF" w:themeColor="background1"/>
                          <w:sz w:val="64"/>
                          <w:szCs w:val="64"/>
                        </w:rPr>
                      </w:pPr>
                      <w:r w:rsidRPr="00087DFB">
                        <w:rPr>
                          <w:rFonts w:asciiTheme="minorHAnsi" w:hAnsiTheme="minorHAnsi"/>
                          <w:b/>
                          <w:color w:val="FFFFFF" w:themeColor="background1"/>
                          <w:sz w:val="64"/>
                          <w:szCs w:val="64"/>
                        </w:rPr>
                        <w:t>Digital håndbog til kvalitetssikring</w:t>
                      </w:r>
                    </w:p>
                    <w:p w:rsidR="008A4EAD" w:rsidRDefault="008A4EAD"/>
                  </w:txbxContent>
                </v:textbox>
              </v:shape>
            </w:pict>
          </mc:Fallback>
        </mc:AlternateContent>
      </w:r>
    </w:p>
    <w:p w14:paraId="1A3AE51C" w14:textId="77777777"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14:paraId="607413F3" w14:textId="77777777"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14:paraId="602E34A1" w14:textId="77777777"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14:paraId="67A5FF25" w14:textId="77777777" w:rsid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</w:p>
    <w:p w14:paraId="663A158A" w14:textId="77777777" w:rsidR="003A1D8F" w:rsidRPr="003A1D8F" w:rsidRDefault="003A1D8F">
      <w:pPr>
        <w:spacing w:after="0" w:line="240" w:lineRule="auto"/>
        <w:rPr>
          <w:rStyle w:val="Overskrift3Tegn"/>
          <w:rFonts w:asciiTheme="minorHAnsi" w:eastAsia="MS Mincho" w:hAnsiTheme="minorHAnsi"/>
          <w:sz w:val="22"/>
          <w:szCs w:val="22"/>
        </w:rPr>
      </w:pPr>
    </w:p>
    <w:p w14:paraId="5D594CF0" w14:textId="77777777" w:rsidR="003A1D8F" w:rsidRDefault="007D24C6">
      <w:pPr>
        <w:spacing w:after="0" w:line="240" w:lineRule="auto"/>
        <w:rPr>
          <w:rStyle w:val="Overskrift3Tegn"/>
          <w:rFonts w:asciiTheme="minorHAnsi" w:eastAsia="MS Mincho" w:hAnsiTheme="minorHAnsi"/>
          <w:sz w:val="40"/>
          <w:szCs w:val="40"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8EDD7" wp14:editId="4C990841">
                <wp:simplePos x="0" y="0"/>
                <wp:positionH relativeFrom="column">
                  <wp:posOffset>-68580</wp:posOffset>
                </wp:positionH>
                <wp:positionV relativeFrom="paragraph">
                  <wp:posOffset>1041400</wp:posOffset>
                </wp:positionV>
                <wp:extent cx="4119245" cy="2731770"/>
                <wp:effectExtent l="0" t="0" r="0" b="0"/>
                <wp:wrapNone/>
                <wp:docPr id="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9245" cy="273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17D4F" w14:textId="77777777" w:rsidR="008A4EAD" w:rsidRDefault="008A4EAD" w:rsidP="00210891">
                            <w:pPr>
                              <w:tabs>
                                <w:tab w:val="left" w:pos="426"/>
                              </w:tabs>
                              <w:spacing w:after="0" w:line="360" w:lineRule="auto"/>
                              <w:rPr>
                                <w:rStyle w:val="Overskrift3Tegn"/>
                                <w:rFonts w:asciiTheme="minorHAnsi" w:eastAsia="MS Mincho" w:hAnsiTheme="minorHAnsi"/>
                                <w:sz w:val="40"/>
                                <w:szCs w:val="40"/>
                              </w:rPr>
                            </w:pPr>
                            <w:r w:rsidRPr="003A1D8F">
                              <w:rPr>
                                <w:rStyle w:val="Overskrift3Tegn"/>
                                <w:rFonts w:asciiTheme="minorHAnsi" w:eastAsia="MS Mincho" w:hAnsiTheme="minorHAnsi"/>
                                <w:sz w:val="40"/>
                                <w:szCs w:val="40"/>
                              </w:rPr>
                              <w:t>Indhold</w:t>
                            </w:r>
                          </w:p>
                          <w:p w14:paraId="07D0F547" w14:textId="77777777" w:rsidR="008A4EAD" w:rsidRPr="00210891" w:rsidRDefault="008A4EAD" w:rsidP="00087DFB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spacing w:after="0" w:line="360" w:lineRule="auto"/>
                              <w:ind w:left="284" w:hanging="284"/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Opgavebeskrivelse</w:t>
                            </w: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br/>
                              <w:t>M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t>odtagekontrol</w:t>
                            </w: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t xml:space="preserve"> – sådan gør du! </w:t>
                            </w:r>
                          </w:p>
                          <w:p w14:paraId="765E5365" w14:textId="77777777" w:rsidR="008A4EAD" w:rsidRDefault="008A4EAD" w:rsidP="000B325D">
                            <w:pPr>
                              <w:tabs>
                                <w:tab w:val="left" w:pos="142"/>
                                <w:tab w:val="left" w:pos="284"/>
                                <w:tab w:val="left" w:pos="993"/>
                              </w:tabs>
                              <w:spacing w:after="0" w:line="360" w:lineRule="auto"/>
                              <w:ind w:left="426" w:hanging="426"/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tab/>
                              <w:t>Proceskontrol og fotodokumentation – sådan gør du!</w:t>
                            </w:r>
                          </w:p>
                          <w:p w14:paraId="1BB24926" w14:textId="77777777" w:rsidR="008A4EAD" w:rsidRDefault="008A4EAD" w:rsidP="000B325D">
                            <w:pPr>
                              <w:tabs>
                                <w:tab w:val="left" w:pos="142"/>
                                <w:tab w:val="left" w:pos="284"/>
                                <w:tab w:val="left" w:pos="993"/>
                              </w:tabs>
                              <w:spacing w:after="0" w:line="360" w:lineRule="auto"/>
                              <w:ind w:left="426" w:hanging="426"/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b w:val="0"/>
                                <w:sz w:val="22"/>
                                <w:szCs w:val="22"/>
                              </w:rPr>
                              <w:tab/>
                              <w:t>Slutkontrol – sådan gør du!</w:t>
                            </w:r>
                          </w:p>
                          <w:p w14:paraId="21ACE93C" w14:textId="77777777" w:rsidR="008A4EAD" w:rsidRPr="00210891" w:rsidRDefault="008A4EAD" w:rsidP="00087DFB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 w:line="360" w:lineRule="auto"/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Modtagekontrol – skema</w:t>
                            </w:r>
                          </w:p>
                          <w:p w14:paraId="017C5FA5" w14:textId="77777777" w:rsidR="008A4EAD" w:rsidRPr="00210891" w:rsidRDefault="008A4EAD" w:rsidP="00087DFB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 w:line="360" w:lineRule="auto"/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Proceskontrol – skema</w:t>
                            </w:r>
                          </w:p>
                          <w:p w14:paraId="1B6DDCF0" w14:textId="77777777" w:rsidR="008A4EAD" w:rsidRPr="00210891" w:rsidRDefault="008A4EAD" w:rsidP="00087DFB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 w:line="360" w:lineRule="auto"/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Proceskontrol/fotodokumentation</w:t>
                            </w: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– skema</w:t>
                            </w:r>
                          </w:p>
                          <w:p w14:paraId="60C1AC2B" w14:textId="77777777" w:rsidR="008A4EAD" w:rsidRPr="00210891" w:rsidRDefault="008A4EAD" w:rsidP="00087DFB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 w:line="360" w:lineRule="auto"/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Slutkontrol</w:t>
                            </w:r>
                            <w:r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10891">
                              <w:rPr>
                                <w:rStyle w:val="Overskrift3Tegn"/>
                                <w:rFonts w:asciiTheme="minorHAnsi" w:eastAsia="MS Mincho" w:hAnsiTheme="minorHAnsi"/>
                                <w:sz w:val="22"/>
                                <w:szCs w:val="22"/>
                              </w:rPr>
                              <w:t>– skema</w:t>
                            </w:r>
                          </w:p>
                          <w:p w14:paraId="00F6CFD2" w14:textId="77777777" w:rsidR="008A4EAD" w:rsidRDefault="008A4E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62972" id="Text Box 10" o:spid="_x0000_s1027" type="#_x0000_t202" style="position:absolute;margin-left:-5.4pt;margin-top:82pt;width:324.35pt;height:21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" stroked="f">
                <v:textbox>
                  <w:txbxContent>
                    <w:p w:rsidR="008A4EAD" w:rsidRDefault="008A4EAD" w:rsidP="00210891">
                      <w:pPr>
                        <w:tabs>
                          <w:tab w:val="left" w:pos="426"/>
                        </w:tabs>
                        <w:spacing w:after="0" w:line="360" w:lineRule="auto"/>
                        <w:rPr>
                          <w:rStyle w:val="Overskrift3Tegn"/>
                          <w:rFonts w:asciiTheme="minorHAnsi" w:eastAsia="MS Mincho" w:hAnsiTheme="minorHAnsi"/>
                          <w:sz w:val="40"/>
                          <w:szCs w:val="40"/>
                        </w:rPr>
                      </w:pPr>
                      <w:r w:rsidRPr="003A1D8F">
                        <w:rPr>
                          <w:rStyle w:val="Overskrift3Tegn"/>
                          <w:rFonts w:asciiTheme="minorHAnsi" w:eastAsia="MS Mincho" w:hAnsiTheme="minorHAnsi"/>
                          <w:sz w:val="40"/>
                          <w:szCs w:val="40"/>
                        </w:rPr>
                        <w:t>Indhold</w:t>
                      </w:r>
                    </w:p>
                    <w:p w:rsidR="008A4EAD" w:rsidRPr="00210891" w:rsidRDefault="008A4EAD" w:rsidP="00087DFB">
                      <w:pPr>
                        <w:pStyle w:val="Listeafsnit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  <w:tab w:val="left" w:pos="284"/>
                        </w:tabs>
                        <w:spacing w:after="0" w:line="360" w:lineRule="auto"/>
                        <w:ind w:left="284" w:hanging="284"/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Opgavebeskrivelse</w:t>
                      </w:r>
                      <w:r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br/>
                        <w:t>M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t>odtagekontrol</w:t>
                      </w:r>
                      <w:r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t xml:space="preserve"> – sådan gør du! </w:t>
                      </w:r>
                    </w:p>
                    <w:p w:rsidR="008A4EAD" w:rsidRDefault="008A4EAD" w:rsidP="000B325D">
                      <w:pPr>
                        <w:tabs>
                          <w:tab w:val="left" w:pos="142"/>
                          <w:tab w:val="left" w:pos="284"/>
                          <w:tab w:val="left" w:pos="993"/>
                        </w:tabs>
                        <w:spacing w:after="0" w:line="360" w:lineRule="auto"/>
                        <w:ind w:left="426" w:hanging="426"/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tab/>
                        <w:t>Proceskontrol og fotodokumentation – sådan gør du!</w:t>
                      </w:r>
                    </w:p>
                    <w:p w:rsidR="008A4EAD" w:rsidRDefault="008A4EAD" w:rsidP="000B325D">
                      <w:pPr>
                        <w:tabs>
                          <w:tab w:val="left" w:pos="142"/>
                          <w:tab w:val="left" w:pos="284"/>
                          <w:tab w:val="left" w:pos="993"/>
                        </w:tabs>
                        <w:spacing w:after="0" w:line="360" w:lineRule="auto"/>
                        <w:ind w:left="426" w:hanging="426"/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Overskrift3Tegn"/>
                          <w:rFonts w:asciiTheme="minorHAnsi" w:eastAsia="MS Mincho" w:hAnsiTheme="minorHAnsi"/>
                          <w:b w:val="0"/>
                          <w:sz w:val="22"/>
                          <w:szCs w:val="22"/>
                        </w:rPr>
                        <w:tab/>
                        <w:t>Slutkontrol – sådan gør du!</w:t>
                      </w:r>
                    </w:p>
                    <w:p w:rsidR="008A4EAD" w:rsidRPr="00210891" w:rsidRDefault="008A4EAD" w:rsidP="00087DFB">
                      <w:pPr>
                        <w:pStyle w:val="Listeafsnit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 w:line="360" w:lineRule="auto"/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Modtagekontrol – skema</w:t>
                      </w:r>
                    </w:p>
                    <w:p w:rsidR="008A4EAD" w:rsidRPr="00210891" w:rsidRDefault="008A4EAD" w:rsidP="00087DFB">
                      <w:pPr>
                        <w:pStyle w:val="Listeafsnit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 w:line="360" w:lineRule="auto"/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Proceskontrol – skema</w:t>
                      </w:r>
                    </w:p>
                    <w:p w:rsidR="008A4EAD" w:rsidRPr="00210891" w:rsidRDefault="008A4EAD" w:rsidP="00087DFB">
                      <w:pPr>
                        <w:pStyle w:val="Listeafsnit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 w:line="360" w:lineRule="auto"/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Proceskontrol/fotodokumentation</w:t>
                      </w: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– skema</w:t>
                      </w:r>
                    </w:p>
                    <w:p w:rsidR="008A4EAD" w:rsidRPr="00210891" w:rsidRDefault="008A4EAD" w:rsidP="00087DFB">
                      <w:pPr>
                        <w:pStyle w:val="Listeafsnit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 w:line="360" w:lineRule="auto"/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</w:pP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Slutkontrol</w:t>
                      </w:r>
                      <w:r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10891">
                        <w:rPr>
                          <w:rStyle w:val="Overskrift3Tegn"/>
                          <w:rFonts w:asciiTheme="minorHAnsi" w:eastAsia="MS Mincho" w:hAnsiTheme="minorHAnsi"/>
                          <w:sz w:val="22"/>
                          <w:szCs w:val="22"/>
                        </w:rPr>
                        <w:t>– skema</w:t>
                      </w:r>
                    </w:p>
                    <w:p w:rsidR="008A4EAD" w:rsidRDefault="008A4EAD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b/>
          <w:noProof/>
          <w:sz w:val="40"/>
          <w:szCs w:val="40"/>
          <w:lang w:eastAsia="da-D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DE7377" wp14:editId="62006B81">
                <wp:simplePos x="0" y="0"/>
                <wp:positionH relativeFrom="column">
                  <wp:posOffset>-127000</wp:posOffset>
                </wp:positionH>
                <wp:positionV relativeFrom="paragraph">
                  <wp:posOffset>4609465</wp:posOffset>
                </wp:positionV>
                <wp:extent cx="6499225" cy="1640840"/>
                <wp:effectExtent l="0" t="0" r="0" b="0"/>
                <wp:wrapNone/>
                <wp:docPr id="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225" cy="164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39" w:type="dxa"/>
                              <w:tblInd w:w="108" w:type="dxa"/>
                              <w:tblBorders>
                                <w:bottom w:val="single" w:sz="2" w:space="0" w:color="auto"/>
                                <w:insideH w:val="single" w:sz="2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9639"/>
                            </w:tblGrid>
                            <w:tr w:rsidR="008A4EAD" w:rsidRPr="00786FC2" w14:paraId="7BF57FF5" w14:textId="77777777" w:rsidTr="00087DFB">
                              <w:trPr>
                                <w:trHeight w:val="454"/>
                              </w:trPr>
                              <w:tc>
                                <w:tcPr>
                                  <w:tcW w:w="9639" w:type="dxa"/>
                                  <w:vAlign w:val="bottom"/>
                                </w:tcPr>
                                <w:p w14:paraId="6F8FD544" w14:textId="77777777" w:rsidR="008A4EAD" w:rsidRPr="00786FC2" w:rsidRDefault="008A4EAD" w:rsidP="00087DFB">
                                  <w:pPr>
                                    <w:spacing w:after="40"/>
                                    <w:rPr>
                                      <w:rFonts w:asciiTheme="minorHAnsi" w:hAnsiTheme="minorHAnsi" w:cs="Arial"/>
                                      <w:b/>
                                    </w:rPr>
                                  </w:pPr>
                                  <w:r w:rsidRPr="00786FC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Elevnavn:</w:t>
                                  </w:r>
                                </w:p>
                              </w:tc>
                            </w:tr>
                            <w:tr w:rsidR="008A4EAD" w:rsidRPr="00786FC2" w14:paraId="2F95C33A" w14:textId="77777777" w:rsidTr="00087DFB">
                              <w:trPr>
                                <w:trHeight w:val="454"/>
                              </w:trPr>
                              <w:tc>
                                <w:tcPr>
                                  <w:tcW w:w="9639" w:type="dxa"/>
                                  <w:vAlign w:val="bottom"/>
                                </w:tcPr>
                                <w:p w14:paraId="143AD1F8" w14:textId="77777777" w:rsidR="008A4EAD" w:rsidRPr="003A1D8F" w:rsidRDefault="008A4EAD" w:rsidP="00087DFB">
                                  <w:pPr>
                                    <w:spacing w:after="40"/>
                                    <w:rPr>
                                      <w:rFonts w:asciiTheme="minorHAnsi" w:hAnsiTheme="minorHAnsi" w:cs="Arial"/>
                                      <w:b/>
                                      <w:color w:val="FF0000"/>
                                    </w:rPr>
                                  </w:pPr>
                                  <w:r w:rsidRPr="00B10466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Hovedf</w:t>
                                  </w:r>
                                  <w:r w:rsidRPr="00786FC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orløb: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A4EAD" w:rsidRPr="00786FC2" w14:paraId="0EF7DA3A" w14:textId="77777777" w:rsidTr="00087DFB">
                              <w:trPr>
                                <w:trHeight w:val="454"/>
                              </w:trPr>
                              <w:tc>
                                <w:tcPr>
                                  <w:tcW w:w="9639" w:type="dxa"/>
                                  <w:vAlign w:val="bottom"/>
                                </w:tcPr>
                                <w:p w14:paraId="1F6F6163" w14:textId="77777777" w:rsidR="008A4EAD" w:rsidRPr="00786FC2" w:rsidRDefault="008A4EAD" w:rsidP="00087DFB">
                                  <w:pPr>
                                    <w:spacing w:after="40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786FC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Opgave:</w:t>
                                  </w:r>
                                </w:p>
                              </w:tc>
                            </w:tr>
                            <w:tr w:rsidR="008A4EAD" w:rsidRPr="00786FC2" w14:paraId="7FCCFBBA" w14:textId="77777777" w:rsidTr="00087DFB">
                              <w:trPr>
                                <w:trHeight w:val="454"/>
                              </w:trPr>
                              <w:tc>
                                <w:tcPr>
                                  <w:tcW w:w="9639" w:type="dxa"/>
                                  <w:vAlign w:val="bottom"/>
                                </w:tcPr>
                                <w:p w14:paraId="557B8C94" w14:textId="77777777" w:rsidR="008A4EAD" w:rsidRPr="00786FC2" w:rsidRDefault="008A4EAD" w:rsidP="00087DFB">
                                  <w:pPr>
                                    <w:spacing w:after="40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786FC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Fag:</w:t>
                                  </w:r>
                                </w:p>
                              </w:tc>
                            </w:tr>
                            <w:tr w:rsidR="008A4EAD" w:rsidRPr="00786FC2" w14:paraId="7DF2E15D" w14:textId="77777777" w:rsidTr="00087DFB">
                              <w:trPr>
                                <w:trHeight w:val="454"/>
                              </w:trPr>
                              <w:tc>
                                <w:tcPr>
                                  <w:tcW w:w="9639" w:type="dxa"/>
                                  <w:vAlign w:val="bottom"/>
                                </w:tcPr>
                                <w:p w14:paraId="75E21956" w14:textId="77777777" w:rsidR="008A4EAD" w:rsidRPr="00786FC2" w:rsidRDefault="008A4EAD" w:rsidP="00087DFB">
                                  <w:pPr>
                                    <w:spacing w:after="40"/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 w:rsidRPr="00786FC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Dato:</w:t>
                                  </w:r>
                                </w:p>
                              </w:tc>
                            </w:tr>
                          </w:tbl>
                          <w:p w14:paraId="69BCA6FE" w14:textId="77777777" w:rsidR="008A4EAD" w:rsidRDefault="008A4E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E737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8" type="#_x0000_t202" style="position:absolute;margin-left:-10pt;margin-top:362.95pt;width:511.75pt;height:12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" filled="f" fillcolor="#943634 [2405]" stroked="f">
                <v:textbox>
                  <w:txbxContent>
                    <w:tbl>
                      <w:tblPr>
                        <w:tblW w:w="9639" w:type="dxa"/>
                        <w:tblInd w:w="108" w:type="dxa"/>
                        <w:tblBorders>
                          <w:bottom w:val="single" w:sz="2" w:space="0" w:color="auto"/>
                          <w:insideH w:val="single" w:sz="2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9639"/>
                      </w:tblGrid>
                      <w:tr w:rsidR="008A4EAD" w:rsidRPr="00786FC2" w14:paraId="7BF57FF5" w14:textId="77777777" w:rsidTr="00087DFB">
                        <w:trPr>
                          <w:trHeight w:val="454"/>
                        </w:trPr>
                        <w:tc>
                          <w:tcPr>
                            <w:tcW w:w="9639" w:type="dxa"/>
                            <w:vAlign w:val="bottom"/>
                          </w:tcPr>
                          <w:p w14:paraId="6F8FD544" w14:textId="77777777" w:rsidR="008A4EAD" w:rsidRPr="00786FC2" w:rsidRDefault="008A4EAD" w:rsidP="00087DFB">
                            <w:pPr>
                              <w:spacing w:after="4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786FC2">
                              <w:rPr>
                                <w:rFonts w:asciiTheme="minorHAnsi" w:hAnsiTheme="minorHAnsi"/>
                                <w:b/>
                              </w:rPr>
                              <w:t>Elevnavn:</w:t>
                            </w:r>
                          </w:p>
                        </w:tc>
                      </w:tr>
                      <w:tr w:rsidR="008A4EAD" w:rsidRPr="00786FC2" w14:paraId="2F95C33A" w14:textId="77777777" w:rsidTr="00087DFB">
                        <w:trPr>
                          <w:trHeight w:val="454"/>
                        </w:trPr>
                        <w:tc>
                          <w:tcPr>
                            <w:tcW w:w="9639" w:type="dxa"/>
                            <w:vAlign w:val="bottom"/>
                          </w:tcPr>
                          <w:p w14:paraId="143AD1F8" w14:textId="77777777" w:rsidR="008A4EAD" w:rsidRPr="003A1D8F" w:rsidRDefault="008A4EAD" w:rsidP="00087DFB">
                            <w:pPr>
                              <w:spacing w:after="40"/>
                              <w:rPr>
                                <w:rFonts w:asciiTheme="minorHAnsi" w:hAnsiTheme="minorHAnsi" w:cs="Arial"/>
                                <w:b/>
                                <w:color w:val="FF0000"/>
                              </w:rPr>
                            </w:pPr>
                            <w:r w:rsidRPr="00B10466">
                              <w:rPr>
                                <w:rFonts w:asciiTheme="minorHAnsi" w:hAnsiTheme="minorHAnsi"/>
                                <w:b/>
                              </w:rPr>
                              <w:t>Hovedf</w:t>
                            </w:r>
                            <w:r w:rsidRPr="00786FC2">
                              <w:rPr>
                                <w:rFonts w:asciiTheme="minorHAnsi" w:hAnsiTheme="minorHAnsi"/>
                                <w:b/>
                              </w:rPr>
                              <w:t>orløb: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8A4EAD" w:rsidRPr="00786FC2" w14:paraId="0EF7DA3A" w14:textId="77777777" w:rsidTr="00087DFB">
                        <w:trPr>
                          <w:trHeight w:val="454"/>
                        </w:trPr>
                        <w:tc>
                          <w:tcPr>
                            <w:tcW w:w="9639" w:type="dxa"/>
                            <w:vAlign w:val="bottom"/>
                          </w:tcPr>
                          <w:p w14:paraId="1F6F6163" w14:textId="77777777" w:rsidR="008A4EAD" w:rsidRPr="00786FC2" w:rsidRDefault="008A4EAD" w:rsidP="00087DFB">
                            <w:pPr>
                              <w:spacing w:after="40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786FC2">
                              <w:rPr>
                                <w:rFonts w:asciiTheme="minorHAnsi" w:hAnsiTheme="minorHAnsi"/>
                                <w:b/>
                              </w:rPr>
                              <w:t>Opgave:</w:t>
                            </w:r>
                          </w:p>
                        </w:tc>
                      </w:tr>
                      <w:tr w:rsidR="008A4EAD" w:rsidRPr="00786FC2" w14:paraId="7FCCFBBA" w14:textId="77777777" w:rsidTr="00087DFB">
                        <w:trPr>
                          <w:trHeight w:val="454"/>
                        </w:trPr>
                        <w:tc>
                          <w:tcPr>
                            <w:tcW w:w="9639" w:type="dxa"/>
                            <w:vAlign w:val="bottom"/>
                          </w:tcPr>
                          <w:p w14:paraId="557B8C94" w14:textId="77777777" w:rsidR="008A4EAD" w:rsidRPr="00786FC2" w:rsidRDefault="008A4EAD" w:rsidP="00087DFB">
                            <w:pPr>
                              <w:spacing w:after="40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786FC2">
                              <w:rPr>
                                <w:rFonts w:asciiTheme="minorHAnsi" w:hAnsiTheme="minorHAnsi"/>
                                <w:b/>
                              </w:rPr>
                              <w:t>Fag:</w:t>
                            </w:r>
                          </w:p>
                        </w:tc>
                      </w:tr>
                      <w:tr w:rsidR="008A4EAD" w:rsidRPr="00786FC2" w14:paraId="7DF2E15D" w14:textId="77777777" w:rsidTr="00087DFB">
                        <w:trPr>
                          <w:trHeight w:val="454"/>
                        </w:trPr>
                        <w:tc>
                          <w:tcPr>
                            <w:tcW w:w="9639" w:type="dxa"/>
                            <w:vAlign w:val="bottom"/>
                          </w:tcPr>
                          <w:p w14:paraId="75E21956" w14:textId="77777777" w:rsidR="008A4EAD" w:rsidRPr="00786FC2" w:rsidRDefault="008A4EAD" w:rsidP="00087DFB">
                            <w:pPr>
                              <w:spacing w:after="40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786FC2">
                              <w:rPr>
                                <w:rFonts w:asciiTheme="minorHAnsi" w:hAnsiTheme="minorHAnsi"/>
                                <w:b/>
                              </w:rPr>
                              <w:t>Dato:</w:t>
                            </w:r>
                          </w:p>
                        </w:tc>
                      </w:tr>
                    </w:tbl>
                    <w:p w14:paraId="69BCA6FE" w14:textId="77777777" w:rsidR="008A4EAD" w:rsidRDefault="008A4EAD"/>
                  </w:txbxContent>
                </v:textbox>
              </v:shape>
            </w:pict>
          </mc:Fallback>
        </mc:AlternateContent>
      </w:r>
      <w:r w:rsidR="003A1D8F">
        <w:rPr>
          <w:rStyle w:val="Overskrift3Tegn"/>
          <w:rFonts w:asciiTheme="minorHAnsi" w:eastAsia="MS Mincho" w:hAnsiTheme="minorHAnsi"/>
          <w:sz w:val="40"/>
          <w:szCs w:val="40"/>
        </w:rPr>
        <w:br w:type="page"/>
      </w:r>
    </w:p>
    <w:p w14:paraId="45E96C0D" w14:textId="77777777" w:rsidR="000E452E" w:rsidRPr="005675EF" w:rsidRDefault="75C597F4" w:rsidP="75C597F4">
      <w:pPr>
        <w:rPr>
          <w:rStyle w:val="Overskrift3Tegn"/>
          <w:rFonts w:asciiTheme="minorHAnsi" w:eastAsiaTheme="minorEastAsia" w:hAnsiTheme="minorHAnsi" w:cstheme="minorBidi"/>
          <w:sz w:val="40"/>
          <w:szCs w:val="40"/>
        </w:rPr>
      </w:pPr>
      <w:r w:rsidRPr="75C597F4">
        <w:rPr>
          <w:rStyle w:val="Overskrift3Tegn"/>
          <w:rFonts w:asciiTheme="minorHAnsi" w:eastAsiaTheme="minorEastAsia" w:hAnsiTheme="minorHAnsi" w:cstheme="minorBidi"/>
          <w:sz w:val="40"/>
          <w:szCs w:val="40"/>
        </w:rPr>
        <w:lastRenderedPageBreak/>
        <w:t xml:space="preserve">Opgavebeskrivelse </w:t>
      </w:r>
    </w:p>
    <w:p w14:paraId="26E318E6" w14:textId="77777777" w:rsidR="00E95814" w:rsidRPr="001D7CBE" w:rsidRDefault="00000FB8" w:rsidP="00816477">
      <w:pPr>
        <w:spacing w:after="0"/>
        <w:rPr>
          <w:rFonts w:asciiTheme="minorHAnsi" w:eastAsia="MS Mincho" w:hAnsiTheme="minorHAnsi" w:cs="Arial"/>
        </w:rPr>
      </w:pPr>
      <w:bookmarkStart w:id="1" w:name="_Toc275862392"/>
      <w:r w:rsidRPr="001D7CBE">
        <w:rPr>
          <w:rFonts w:asciiTheme="minorHAnsi" w:eastAsia="MS Mincho" w:hAnsiTheme="minorHAnsi" w:cs="Arial"/>
        </w:rPr>
        <w:t>Din praktikopgave skal udføres</w:t>
      </w:r>
      <w:r w:rsidR="00E95814" w:rsidRPr="001D7CBE">
        <w:rPr>
          <w:rFonts w:asciiTheme="minorHAnsi" w:eastAsia="MS Mincho" w:hAnsiTheme="minorHAnsi" w:cs="Arial"/>
        </w:rPr>
        <w:t xml:space="preserve"> så godt og korrekt som muligt</w:t>
      </w:r>
      <w:r w:rsidRPr="001D7CBE">
        <w:rPr>
          <w:rFonts w:asciiTheme="minorHAnsi" w:eastAsia="MS Mincho" w:hAnsiTheme="minorHAnsi" w:cs="Arial"/>
        </w:rPr>
        <w:t>. For at sikre det,</w:t>
      </w:r>
      <w:r w:rsidR="003612D9" w:rsidRPr="001D7CBE">
        <w:rPr>
          <w:rFonts w:asciiTheme="minorHAnsi" w:eastAsia="MS Mincho" w:hAnsiTheme="minorHAnsi" w:cs="Arial"/>
        </w:rPr>
        <w:t xml:space="preserve"> </w:t>
      </w:r>
      <w:r w:rsidR="00E95814" w:rsidRPr="001D7CBE">
        <w:rPr>
          <w:rFonts w:asciiTheme="minorHAnsi" w:eastAsia="MS Mincho" w:hAnsiTheme="minorHAnsi" w:cs="Arial"/>
        </w:rPr>
        <w:t>skal du udføre nogle kontroller</w:t>
      </w:r>
      <w:r w:rsidRPr="001D7CBE">
        <w:rPr>
          <w:rFonts w:asciiTheme="minorHAnsi" w:eastAsia="MS Mincho" w:hAnsiTheme="minorHAnsi" w:cs="Arial"/>
        </w:rPr>
        <w:t>. Kontrollerne ligger både i starten af opgaven, i løbet af opgaven</w:t>
      </w:r>
      <w:r w:rsidR="0071075C">
        <w:rPr>
          <w:rFonts w:asciiTheme="minorHAnsi" w:eastAsia="MS Mincho" w:hAnsiTheme="minorHAnsi" w:cs="Arial"/>
        </w:rPr>
        <w:t>,</w:t>
      </w:r>
      <w:r w:rsidRPr="001D7CBE">
        <w:rPr>
          <w:rFonts w:asciiTheme="minorHAnsi" w:eastAsia="MS Mincho" w:hAnsiTheme="minorHAnsi" w:cs="Arial"/>
        </w:rPr>
        <w:t xml:space="preserve"> og når du har afsluttet opgaven. </w:t>
      </w:r>
      <w:r w:rsidR="00E95814" w:rsidRPr="001D7CBE">
        <w:rPr>
          <w:rFonts w:asciiTheme="minorHAnsi" w:eastAsia="MS Mincho" w:hAnsiTheme="minorHAnsi" w:cs="Arial"/>
        </w:rPr>
        <w:t xml:space="preserve"> </w:t>
      </w:r>
    </w:p>
    <w:p w14:paraId="713EF1CA" w14:textId="77777777" w:rsidR="00000FB8" w:rsidRPr="001D7CBE" w:rsidRDefault="00000FB8" w:rsidP="00816477">
      <w:pPr>
        <w:spacing w:after="0"/>
        <w:rPr>
          <w:rFonts w:asciiTheme="minorHAnsi" w:eastAsia="MS Mincho" w:hAnsiTheme="minorHAnsi" w:cs="Arial"/>
        </w:rPr>
      </w:pPr>
    </w:p>
    <w:p w14:paraId="16CEC21B" w14:textId="77777777" w:rsidR="00E95814" w:rsidRPr="001D7CBE" w:rsidRDefault="006B6E8C" w:rsidP="00816477">
      <w:p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D</w:t>
      </w:r>
      <w:r w:rsidR="00000FB8" w:rsidRPr="001D7CBE">
        <w:rPr>
          <w:rFonts w:asciiTheme="minorHAnsi" w:eastAsia="MS Mincho" w:hAnsiTheme="minorHAnsi" w:cs="Arial"/>
        </w:rPr>
        <w:t xml:space="preserve">u </w:t>
      </w:r>
      <w:r w:rsidRPr="001D7CBE">
        <w:rPr>
          <w:rFonts w:asciiTheme="minorHAnsi" w:eastAsia="MS Mincho" w:hAnsiTheme="minorHAnsi" w:cs="Arial"/>
        </w:rPr>
        <w:t xml:space="preserve">skal </w:t>
      </w:r>
      <w:r w:rsidR="00000FB8" w:rsidRPr="001D7CBE">
        <w:rPr>
          <w:rFonts w:asciiTheme="minorHAnsi" w:eastAsia="MS Mincho" w:hAnsiTheme="minorHAnsi" w:cs="Arial"/>
        </w:rPr>
        <w:t>udføre følgende kontroller:</w:t>
      </w:r>
    </w:p>
    <w:p w14:paraId="14F932B2" w14:textId="77777777" w:rsidR="00000FB8" w:rsidRPr="001D7CBE" w:rsidRDefault="00000FB8" w:rsidP="00000FB8">
      <w:pPr>
        <w:pStyle w:val="Listeafsnit"/>
        <w:numPr>
          <w:ilvl w:val="0"/>
          <w:numId w:val="11"/>
        </w:num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Modtagekontrol</w:t>
      </w:r>
    </w:p>
    <w:p w14:paraId="371A8293" w14:textId="77777777" w:rsidR="00000FB8" w:rsidRPr="001D7CBE" w:rsidRDefault="00000FB8" w:rsidP="00000FB8">
      <w:pPr>
        <w:pStyle w:val="Listeafsnit"/>
        <w:numPr>
          <w:ilvl w:val="0"/>
          <w:numId w:val="11"/>
        </w:num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Proceskontrol og fotodokumentation</w:t>
      </w:r>
    </w:p>
    <w:p w14:paraId="0F1005D1" w14:textId="77777777" w:rsidR="00000FB8" w:rsidRPr="001D7CBE" w:rsidRDefault="00000FB8" w:rsidP="00000FB8">
      <w:pPr>
        <w:pStyle w:val="Listeafsnit"/>
        <w:numPr>
          <w:ilvl w:val="0"/>
          <w:numId w:val="11"/>
        </w:num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>Slutkontrol</w:t>
      </w:r>
    </w:p>
    <w:p w14:paraId="74BBD02E" w14:textId="77777777" w:rsidR="00E95814" w:rsidRPr="001D7CBE" w:rsidRDefault="00E95814" w:rsidP="00816477">
      <w:pPr>
        <w:spacing w:after="0"/>
        <w:rPr>
          <w:rFonts w:asciiTheme="minorHAnsi" w:eastAsia="MS Mincho" w:hAnsiTheme="minorHAnsi" w:cs="Arial"/>
        </w:rPr>
      </w:pPr>
    </w:p>
    <w:p w14:paraId="642E69D2" w14:textId="77777777" w:rsidR="00E95814" w:rsidRPr="001D7CBE" w:rsidRDefault="00000FB8" w:rsidP="00816477">
      <w:pPr>
        <w:spacing w:after="0"/>
        <w:rPr>
          <w:rFonts w:asciiTheme="minorHAnsi" w:eastAsia="MS Mincho" w:hAnsiTheme="minorHAnsi" w:cs="Arial"/>
        </w:rPr>
      </w:pPr>
      <w:r w:rsidRPr="00C94774">
        <w:rPr>
          <w:rFonts w:asciiTheme="minorHAnsi" w:eastAsia="MS Mincho" w:hAnsiTheme="minorHAnsi" w:cs="Arial"/>
          <w:b/>
        </w:rPr>
        <w:t>Modtagekontrollen</w:t>
      </w:r>
      <w:r w:rsidRPr="001D7CBE">
        <w:rPr>
          <w:rFonts w:asciiTheme="minorHAnsi" w:eastAsia="MS Mincho" w:hAnsiTheme="minorHAnsi" w:cs="Arial"/>
        </w:rPr>
        <w:t xml:space="preserve"> sikrer, at du bruger de rigtige materialer til opgaven</w:t>
      </w:r>
      <w:r w:rsidR="0071075C">
        <w:rPr>
          <w:rFonts w:asciiTheme="minorHAnsi" w:eastAsia="MS Mincho" w:hAnsiTheme="minorHAnsi" w:cs="Arial"/>
        </w:rPr>
        <w:t>,</w:t>
      </w:r>
      <w:r w:rsidRPr="001D7CBE">
        <w:rPr>
          <w:rFonts w:asciiTheme="minorHAnsi" w:eastAsia="MS Mincho" w:hAnsiTheme="minorHAnsi" w:cs="Arial"/>
        </w:rPr>
        <w:t xml:space="preserve"> og at kvaliteten af materialerne </w:t>
      </w:r>
      <w:r w:rsidR="0071075C">
        <w:rPr>
          <w:rFonts w:asciiTheme="minorHAnsi" w:eastAsia="MS Mincho" w:hAnsiTheme="minorHAnsi" w:cs="Arial"/>
        </w:rPr>
        <w:br/>
      </w:r>
      <w:r w:rsidRPr="001D7CBE">
        <w:rPr>
          <w:rFonts w:asciiTheme="minorHAnsi" w:eastAsia="MS Mincho" w:hAnsiTheme="minorHAnsi" w:cs="Arial"/>
        </w:rPr>
        <w:t>er i orden.</w:t>
      </w:r>
    </w:p>
    <w:p w14:paraId="639E99E5" w14:textId="77777777" w:rsidR="003612D9" w:rsidRPr="001D7CBE" w:rsidRDefault="003612D9" w:rsidP="00816477">
      <w:pPr>
        <w:spacing w:after="0"/>
        <w:rPr>
          <w:rFonts w:asciiTheme="minorHAnsi" w:eastAsia="MS Mincho" w:hAnsiTheme="minorHAnsi" w:cs="Arial"/>
        </w:rPr>
      </w:pPr>
    </w:p>
    <w:p w14:paraId="5682C2A7" w14:textId="77777777" w:rsidR="00000FB8" w:rsidRPr="001D7CBE" w:rsidRDefault="00000FB8" w:rsidP="00816477">
      <w:pPr>
        <w:spacing w:after="0"/>
        <w:rPr>
          <w:rFonts w:asciiTheme="minorHAnsi" w:eastAsia="MS Mincho" w:hAnsiTheme="minorHAnsi" w:cs="Arial"/>
        </w:rPr>
      </w:pPr>
      <w:r w:rsidRPr="00C94774">
        <w:rPr>
          <w:rFonts w:asciiTheme="minorHAnsi" w:eastAsia="MS Mincho" w:hAnsiTheme="minorHAnsi" w:cs="Arial"/>
          <w:b/>
        </w:rPr>
        <w:t>Proceskontrollen</w:t>
      </w:r>
      <w:r w:rsidRPr="001D7CBE">
        <w:rPr>
          <w:rFonts w:asciiTheme="minorHAnsi" w:eastAsia="MS Mincho" w:hAnsiTheme="minorHAnsi" w:cs="Arial"/>
        </w:rPr>
        <w:t xml:space="preserve"> sikrer</w:t>
      </w:r>
      <w:r w:rsidR="007739FA" w:rsidRPr="001D7CBE">
        <w:rPr>
          <w:rFonts w:asciiTheme="minorHAnsi" w:eastAsia="MS Mincho" w:hAnsiTheme="minorHAnsi" w:cs="Arial"/>
        </w:rPr>
        <w:t>, at du udfører arbejdet i overensstemmelse med de krav</w:t>
      </w:r>
      <w:r w:rsidR="006B6E8C" w:rsidRPr="001D7CBE">
        <w:rPr>
          <w:rFonts w:asciiTheme="minorHAnsi" w:eastAsia="MS Mincho" w:hAnsiTheme="minorHAnsi" w:cs="Arial"/>
        </w:rPr>
        <w:t>,</w:t>
      </w:r>
      <w:r w:rsidR="007739FA" w:rsidRPr="001D7CBE">
        <w:rPr>
          <w:rFonts w:asciiTheme="minorHAnsi" w:eastAsia="MS Mincho" w:hAnsiTheme="minorHAnsi" w:cs="Arial"/>
        </w:rPr>
        <w:t xml:space="preserve"> der stilles til opgaven</w:t>
      </w:r>
      <w:r w:rsidR="00C94774">
        <w:rPr>
          <w:rFonts w:asciiTheme="minorHAnsi" w:eastAsia="MS Mincho" w:hAnsiTheme="minorHAnsi" w:cs="Arial"/>
        </w:rPr>
        <w:t xml:space="preserve"> </w:t>
      </w:r>
      <w:r w:rsidR="00C94774" w:rsidRPr="00672DC3">
        <w:rPr>
          <w:rFonts w:asciiTheme="minorHAnsi" w:hAnsiTheme="minorHAnsi" w:cs="Arial"/>
        </w:rPr>
        <w:t>– herunder at tegningsmateriale</w:t>
      </w:r>
      <w:r w:rsidR="00C94774">
        <w:rPr>
          <w:rFonts w:asciiTheme="minorHAnsi" w:hAnsiTheme="minorHAnsi" w:cs="Arial"/>
        </w:rPr>
        <w:t>t</w:t>
      </w:r>
      <w:r w:rsidR="00C94774" w:rsidRPr="00672DC3">
        <w:rPr>
          <w:rFonts w:asciiTheme="minorHAnsi" w:hAnsiTheme="minorHAnsi" w:cs="Arial"/>
        </w:rPr>
        <w:t xml:space="preserve"> og leverandørernes anvisninger følges</w:t>
      </w:r>
      <w:r w:rsidR="007739FA" w:rsidRPr="001D7CBE">
        <w:rPr>
          <w:rFonts w:asciiTheme="minorHAnsi" w:eastAsia="MS Mincho" w:hAnsiTheme="minorHAnsi" w:cs="Arial"/>
        </w:rPr>
        <w:t>.</w:t>
      </w:r>
    </w:p>
    <w:p w14:paraId="7172600D" w14:textId="77777777" w:rsidR="003612D9" w:rsidRPr="001D7CBE" w:rsidRDefault="003612D9" w:rsidP="00816477">
      <w:pPr>
        <w:spacing w:after="0"/>
        <w:rPr>
          <w:rFonts w:asciiTheme="minorHAnsi" w:eastAsia="MS Mincho" w:hAnsiTheme="minorHAnsi" w:cs="Arial"/>
        </w:rPr>
      </w:pPr>
    </w:p>
    <w:p w14:paraId="4BDBB554" w14:textId="77777777" w:rsidR="007739FA" w:rsidRPr="001D7CBE" w:rsidRDefault="007739FA" w:rsidP="00816477">
      <w:pPr>
        <w:spacing w:after="0"/>
        <w:rPr>
          <w:rFonts w:asciiTheme="minorHAnsi" w:eastAsia="MS Mincho" w:hAnsiTheme="minorHAnsi" w:cs="Arial"/>
        </w:rPr>
      </w:pPr>
      <w:r w:rsidRPr="00C94774">
        <w:rPr>
          <w:rFonts w:asciiTheme="minorHAnsi" w:eastAsia="MS Mincho" w:hAnsiTheme="minorHAnsi" w:cs="Arial"/>
          <w:b/>
        </w:rPr>
        <w:t>Slutkontrollen</w:t>
      </w:r>
      <w:r w:rsidRPr="001D7CBE">
        <w:rPr>
          <w:rFonts w:asciiTheme="minorHAnsi" w:eastAsia="MS Mincho" w:hAnsiTheme="minorHAnsi" w:cs="Arial"/>
        </w:rPr>
        <w:t xml:space="preserve"> sikrer, at </w:t>
      </w:r>
      <w:r w:rsidR="006B6E8C" w:rsidRPr="001D7CBE">
        <w:rPr>
          <w:rFonts w:asciiTheme="minorHAnsi" w:eastAsia="MS Mincho" w:hAnsiTheme="minorHAnsi" w:cs="Arial"/>
        </w:rPr>
        <w:t xml:space="preserve">du finder </w:t>
      </w:r>
      <w:r w:rsidRPr="001D7CBE">
        <w:rPr>
          <w:rFonts w:asciiTheme="minorHAnsi" w:eastAsia="MS Mincho" w:hAnsiTheme="minorHAnsi" w:cs="Arial"/>
        </w:rPr>
        <w:t xml:space="preserve">de fejl og mangler, der evt. måtte være, og at der lægges en plan for, hvordan fejlene og manglerne kan afhjælpes eller rettes. </w:t>
      </w:r>
    </w:p>
    <w:p w14:paraId="46C832DA" w14:textId="77777777" w:rsidR="006B6E8C" w:rsidRPr="001D7CBE" w:rsidRDefault="006B6E8C" w:rsidP="00816477">
      <w:pPr>
        <w:spacing w:after="0"/>
        <w:rPr>
          <w:rFonts w:asciiTheme="minorHAnsi" w:eastAsia="MS Mincho" w:hAnsiTheme="minorHAnsi" w:cs="Arial"/>
        </w:rPr>
      </w:pPr>
    </w:p>
    <w:p w14:paraId="0953BF26" w14:textId="77777777" w:rsidR="006B6E8C" w:rsidRDefault="006B6E8C" w:rsidP="00816477">
      <w:pPr>
        <w:spacing w:after="0"/>
        <w:rPr>
          <w:rFonts w:asciiTheme="minorHAnsi" w:eastAsia="MS Mincho" w:hAnsiTheme="minorHAnsi" w:cs="Arial"/>
        </w:rPr>
      </w:pPr>
      <w:r w:rsidRPr="001D7CBE">
        <w:rPr>
          <w:rFonts w:asciiTheme="minorHAnsi" w:eastAsia="MS Mincho" w:hAnsiTheme="minorHAnsi" w:cs="Arial"/>
        </w:rPr>
        <w:t xml:space="preserve">Når du udfører kontrollerne, skal du bruge de 4 skemaer, som er på de sidste sider i denne håndbog.  </w:t>
      </w:r>
      <w:r w:rsidRPr="001D7CBE">
        <w:rPr>
          <w:rFonts w:asciiTheme="minorHAnsi" w:eastAsia="MS Mincho" w:hAnsiTheme="minorHAnsi" w:cs="Arial"/>
        </w:rPr>
        <w:br/>
        <w:t>Husk</w:t>
      </w:r>
      <w:r w:rsidR="0071075C">
        <w:rPr>
          <w:rFonts w:asciiTheme="minorHAnsi" w:eastAsia="MS Mincho" w:hAnsiTheme="minorHAnsi" w:cs="Arial"/>
        </w:rPr>
        <w:t>! I</w:t>
      </w:r>
      <w:r w:rsidRPr="001D7CBE">
        <w:rPr>
          <w:rFonts w:asciiTheme="minorHAnsi" w:eastAsia="MS Mincho" w:hAnsiTheme="minorHAnsi" w:cs="Arial"/>
        </w:rPr>
        <w:t>nden du udfylder skemaerne, skal du læse de næste afsnit, hvor der står</w:t>
      </w:r>
      <w:r w:rsidR="0071075C">
        <w:rPr>
          <w:rFonts w:asciiTheme="minorHAnsi" w:eastAsia="MS Mincho" w:hAnsiTheme="minorHAnsi" w:cs="Arial"/>
        </w:rPr>
        <w:t>,</w:t>
      </w:r>
      <w:r w:rsidRPr="001D7CBE">
        <w:rPr>
          <w:rFonts w:asciiTheme="minorHAnsi" w:eastAsia="MS Mincho" w:hAnsiTheme="minorHAnsi" w:cs="Arial"/>
        </w:rPr>
        <w:t xml:space="preserve"> </w:t>
      </w:r>
      <w:r w:rsidR="001D7CBE" w:rsidRPr="001D7CBE">
        <w:rPr>
          <w:rFonts w:asciiTheme="minorHAnsi" w:eastAsia="MS Mincho" w:hAnsiTheme="minorHAnsi" w:cs="Arial"/>
        </w:rPr>
        <w:t xml:space="preserve">hvordan du udfører </w:t>
      </w:r>
      <w:r w:rsidR="0071075C">
        <w:rPr>
          <w:rFonts w:asciiTheme="minorHAnsi" w:eastAsia="MS Mincho" w:hAnsiTheme="minorHAnsi" w:cs="Arial"/>
        </w:rPr>
        <w:br/>
      </w:r>
      <w:r w:rsidR="001D7CBE" w:rsidRPr="001D7CBE">
        <w:rPr>
          <w:rFonts w:asciiTheme="minorHAnsi" w:eastAsia="MS Mincho" w:hAnsiTheme="minorHAnsi" w:cs="Arial"/>
        </w:rPr>
        <w:t>de</w:t>
      </w:r>
      <w:r w:rsidRPr="001D7CBE">
        <w:rPr>
          <w:rFonts w:asciiTheme="minorHAnsi" w:eastAsia="MS Mincho" w:hAnsiTheme="minorHAnsi" w:cs="Arial"/>
        </w:rPr>
        <w:t xml:space="preserve"> forskellige kontrol</w:t>
      </w:r>
      <w:r w:rsidR="0071075C">
        <w:rPr>
          <w:rFonts w:asciiTheme="minorHAnsi" w:eastAsia="MS Mincho" w:hAnsiTheme="minorHAnsi" w:cs="Arial"/>
        </w:rPr>
        <w:t>ler</w:t>
      </w:r>
      <w:r w:rsidRPr="001D7CBE">
        <w:rPr>
          <w:rFonts w:asciiTheme="minorHAnsi" w:eastAsia="MS Mincho" w:hAnsiTheme="minorHAnsi" w:cs="Arial"/>
        </w:rPr>
        <w:t>.</w:t>
      </w:r>
    </w:p>
    <w:p w14:paraId="6CD8C222" w14:textId="77777777" w:rsidR="001D7CBE" w:rsidRPr="001D7CBE" w:rsidRDefault="001D7CBE" w:rsidP="00816477">
      <w:pPr>
        <w:spacing w:after="0"/>
        <w:rPr>
          <w:rFonts w:asciiTheme="minorHAnsi" w:eastAsia="MS Mincho" w:hAnsiTheme="minorHAnsi" w:cs="Arial"/>
        </w:rPr>
      </w:pPr>
    </w:p>
    <w:p w14:paraId="529C8E6F" w14:textId="77777777" w:rsidR="007739FA" w:rsidRDefault="007739FA" w:rsidP="00816477">
      <w:pPr>
        <w:spacing w:after="0"/>
        <w:rPr>
          <w:rFonts w:asciiTheme="minorHAnsi" w:eastAsia="MS Mincho" w:hAnsiTheme="minorHAnsi" w:cs="Arial"/>
          <w:color w:val="00B050"/>
        </w:rPr>
      </w:pPr>
    </w:p>
    <w:p w14:paraId="5B110A5F" w14:textId="77777777" w:rsidR="000E452E" w:rsidRDefault="007D24C6" w:rsidP="00816477">
      <w:pPr>
        <w:spacing w:after="0"/>
        <w:rPr>
          <w:rStyle w:val="Overskrift3Tegn"/>
          <w:rFonts w:asciiTheme="minorHAnsi" w:eastAsia="MS Mincho" w:hAnsiTheme="minorHAnsi"/>
        </w:rPr>
      </w:pPr>
      <w:r>
        <w:rPr>
          <w:rFonts w:asciiTheme="minorHAnsi" w:hAnsiTheme="minorHAnsi"/>
          <w:b/>
          <w:noProof/>
          <w:sz w:val="30"/>
          <w:szCs w:val="30"/>
          <w:lang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291472" wp14:editId="5402386C">
                <wp:simplePos x="0" y="0"/>
                <wp:positionH relativeFrom="column">
                  <wp:posOffset>3253740</wp:posOffset>
                </wp:positionH>
                <wp:positionV relativeFrom="paragraph">
                  <wp:posOffset>64770</wp:posOffset>
                </wp:positionV>
                <wp:extent cx="2823845" cy="3467735"/>
                <wp:effectExtent l="0" t="0" r="0" b="0"/>
                <wp:wrapNone/>
                <wp:docPr id="2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845" cy="346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73F123" w14:textId="77777777" w:rsidR="008A4EAD" w:rsidRDefault="006340A0">
                            <w:r w:rsidRPr="006340A0"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5D64DF40" wp14:editId="01D57717">
                                  <wp:extent cx="2640772" cy="2943225"/>
                                  <wp:effectExtent l="952" t="0" r="8573" b="8572"/>
                                  <wp:docPr id="25" name="Billede 25" descr="C:\Users\jsk\AppData\Local\Microsoft\Windows\INetCache\Content.Outlook\GU8ENYQ1\WP_20170518_10_18_49_Pr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jsk\AppData\Local\Microsoft\Windows\INetCache\Content.Outlook\GU8ENYQ1\WP_20170518_10_18_49_Pr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650708" cy="29542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F69E36" w14:textId="77777777" w:rsidR="008A4EAD" w:rsidRPr="001F181A" w:rsidRDefault="006340A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Her er en beskadig palle med fugtige mursten</w:t>
                            </w:r>
                            <w:r w:rsidR="008A4EAD" w:rsidRPr="001F181A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som skal </w:t>
                            </w:r>
                            <w:r w:rsidR="008A4EAD" w:rsidRPr="001F181A">
                              <w:rPr>
                                <w:i/>
                              </w:rPr>
                              <w:t>sendes retur!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8088" id="Text Box 12" o:spid="_x0000_s1029" type="#_x0000_t202" style="position:absolute;margin-left:256.2pt;margin-top:5.1pt;width:222.35pt;height:27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" stroked="f">
                <v:textbox>
                  <w:txbxContent>
                    <w:p w:rsidR="008A4EAD" w:rsidRDefault="006340A0">
                      <w:r w:rsidRPr="006340A0">
                        <w:rPr>
                          <w:noProof/>
                          <w:lang w:eastAsia="da-DK"/>
                        </w:rPr>
                        <w:drawing>
                          <wp:inline distT="0" distB="0" distL="0" distR="0" wp14:anchorId="55B921CB" wp14:editId="44B1CF26">
                            <wp:extent cx="2640772" cy="2943225"/>
                            <wp:effectExtent l="952" t="0" r="8573" b="8572"/>
                            <wp:docPr id="25" name="Billede 25" descr="C:\Users\jsk\AppData\Local\Microsoft\Windows\INetCache\Content.Outlook\GU8ENYQ1\WP_20170518_10_18_49_Pr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jsk\AppData\Local\Microsoft\Windows\INetCache\Content.Outlook\GU8ENYQ1\WP_20170518_10_18_49_Pr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650708" cy="29542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A4EAD" w:rsidRPr="001F181A" w:rsidRDefault="006340A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Her er en beskadig palle med fugtige mursten</w:t>
                      </w:r>
                      <w:r w:rsidR="008A4EAD" w:rsidRPr="001F181A"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 xml:space="preserve">som skal </w:t>
                      </w:r>
                      <w:r w:rsidR="008A4EAD" w:rsidRPr="001F181A">
                        <w:rPr>
                          <w:i/>
                        </w:rPr>
                        <w:t>sendes retur!</w:t>
                      </w:r>
                    </w:p>
                  </w:txbxContent>
                </v:textbox>
              </v:shape>
            </w:pict>
          </mc:Fallback>
        </mc:AlternateContent>
      </w:r>
      <w:r w:rsidR="00210891">
        <w:rPr>
          <w:rStyle w:val="Overskrift3Tegn"/>
          <w:rFonts w:asciiTheme="minorHAnsi" w:hAnsiTheme="minorHAnsi"/>
        </w:rPr>
        <w:t>M</w:t>
      </w:r>
      <w:r w:rsidR="000E452E" w:rsidRPr="00672DC3">
        <w:rPr>
          <w:rStyle w:val="Overskrift3Tegn"/>
          <w:rFonts w:asciiTheme="minorHAnsi" w:hAnsiTheme="minorHAnsi"/>
        </w:rPr>
        <w:t>odtagekontrol</w:t>
      </w:r>
      <w:bookmarkEnd w:id="1"/>
      <w:r w:rsidR="00210891">
        <w:rPr>
          <w:rStyle w:val="Overskrift3Tegn"/>
          <w:rFonts w:asciiTheme="minorHAnsi" w:hAnsiTheme="minorHAnsi"/>
        </w:rPr>
        <w:t xml:space="preserve"> </w:t>
      </w:r>
      <w:r w:rsidR="009D3777">
        <w:rPr>
          <w:rStyle w:val="Overskrift3Tegn"/>
          <w:rFonts w:asciiTheme="minorHAnsi" w:hAnsiTheme="minorHAnsi"/>
        </w:rPr>
        <w:t>–</w:t>
      </w:r>
      <w:r w:rsidR="00210891">
        <w:rPr>
          <w:rStyle w:val="Overskrift3Tegn"/>
          <w:rFonts w:asciiTheme="minorHAnsi" w:hAnsiTheme="minorHAnsi"/>
        </w:rPr>
        <w:t xml:space="preserve"> </w:t>
      </w:r>
      <w:r w:rsidR="0071075C">
        <w:rPr>
          <w:rStyle w:val="Overskrift3Tegn"/>
          <w:rFonts w:asciiTheme="minorHAnsi" w:eastAsia="MS Mincho" w:hAnsiTheme="minorHAnsi"/>
        </w:rPr>
        <w:t>sådan gør du!</w:t>
      </w:r>
    </w:p>
    <w:p w14:paraId="37C7B461" w14:textId="77777777" w:rsidR="001F181A" w:rsidRDefault="0085298E" w:rsidP="00D84A25">
      <w:pPr>
        <w:spacing w:after="0"/>
        <w:rPr>
          <w:rStyle w:val="Overskrift3Tegn"/>
          <w:rFonts w:asciiTheme="minorHAnsi" w:eastAsia="MS Mincho" w:hAnsiTheme="minorHAnsi"/>
          <w:b w:val="0"/>
          <w:sz w:val="22"/>
          <w:szCs w:val="22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Find sammen med din lærer eller vejleder ud af, </w:t>
      </w:r>
    </w:p>
    <w:p w14:paraId="035FCD3A" w14:textId="77777777" w:rsidR="001F181A" w:rsidRDefault="0085298E" w:rsidP="00D84A25">
      <w:pPr>
        <w:spacing w:after="0"/>
        <w:rPr>
          <w:rStyle w:val="Overskrift3Tegn"/>
          <w:rFonts w:asciiTheme="minorHAnsi" w:eastAsia="MS Mincho" w:hAnsiTheme="minorHAnsi"/>
          <w:b w:val="0"/>
          <w:sz w:val="22"/>
          <w:szCs w:val="22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hvad der skal kontrolleres og udfyld</w:t>
      </w:r>
      <w:r w:rsidR="009D3777" w:rsidRPr="009D3777"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 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derefter </w:t>
      </w:r>
    </w:p>
    <w:p w14:paraId="0D50D156" w14:textId="77777777" w:rsidR="001F181A" w:rsidRDefault="009D3777" w:rsidP="00D84A25">
      <w:pPr>
        <w:spacing w:after="0"/>
        <w:rPr>
          <w:rStyle w:val="Overskrift3Tegn"/>
          <w:rFonts w:asciiTheme="minorHAnsi" w:eastAsia="MS Mincho" w:hAnsiTheme="minorHAnsi"/>
          <w:b w:val="0"/>
          <w:sz w:val="22"/>
          <w:szCs w:val="22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modtage</w:t>
      </w:r>
      <w:r w:rsidR="00D84A25">
        <w:rPr>
          <w:rStyle w:val="Overskrift3Tegn"/>
          <w:rFonts w:asciiTheme="minorHAnsi" w:eastAsia="MS Mincho" w:hAnsiTheme="minorHAnsi"/>
          <w:b w:val="0"/>
          <w:sz w:val="22"/>
          <w:szCs w:val="22"/>
        </w:rPr>
        <w:t>-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kontrolskemaet</w:t>
      </w:r>
      <w:r w:rsidR="0085298E"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. 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Brug evt. knudepunkts</w:t>
      </w:r>
      <w:r w:rsidR="001F181A">
        <w:rPr>
          <w:rStyle w:val="Overskrift3Tegn"/>
          <w:rFonts w:asciiTheme="minorHAnsi" w:eastAsia="MS Mincho" w:hAnsiTheme="minorHAnsi"/>
          <w:b w:val="0"/>
          <w:sz w:val="22"/>
          <w:szCs w:val="22"/>
        </w:rPr>
        <w:t>-</w:t>
      </w:r>
    </w:p>
    <w:p w14:paraId="707B8A9C" w14:textId="77777777" w:rsidR="001F181A" w:rsidRDefault="009D3777" w:rsidP="00D84A25">
      <w:pPr>
        <w:spacing w:after="0"/>
        <w:rPr>
          <w:rFonts w:asciiTheme="minorHAnsi" w:hAnsiTheme="minorHAnsi" w:cs="Arial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registret, </w:t>
      </w:r>
      <w:r w:rsidRPr="009D3777">
        <w:rPr>
          <w:rFonts w:asciiTheme="minorHAnsi" w:hAnsiTheme="minorHAnsi" w:cs="Arial"/>
        </w:rPr>
        <w:t xml:space="preserve">hvor </w:t>
      </w:r>
      <w:r w:rsidR="0085298E">
        <w:rPr>
          <w:rFonts w:asciiTheme="minorHAnsi" w:hAnsiTheme="minorHAnsi" w:cs="Arial"/>
        </w:rPr>
        <w:t>I</w:t>
      </w:r>
      <w:r w:rsidRPr="009D3777">
        <w:rPr>
          <w:rFonts w:asciiTheme="minorHAnsi" w:hAnsiTheme="minorHAnsi" w:cs="Arial"/>
        </w:rPr>
        <w:t xml:space="preserve"> kan finde relevante knudepunkter</w:t>
      </w:r>
      <w:r>
        <w:rPr>
          <w:rFonts w:asciiTheme="minorHAnsi" w:hAnsiTheme="minorHAnsi" w:cs="Arial"/>
        </w:rPr>
        <w:t>,</w:t>
      </w:r>
      <w:r w:rsidRPr="009D3777">
        <w:rPr>
          <w:rFonts w:asciiTheme="minorHAnsi" w:hAnsiTheme="minorHAnsi" w:cs="Arial"/>
        </w:rPr>
        <w:t xml:space="preserve"> </w:t>
      </w:r>
    </w:p>
    <w:p w14:paraId="4E816F9E" w14:textId="77777777" w:rsidR="001F181A" w:rsidRDefault="009D3777" w:rsidP="00D84A25">
      <w:pPr>
        <w:spacing w:after="0"/>
        <w:rPr>
          <w:rFonts w:asciiTheme="minorHAnsi" w:hAnsiTheme="minorHAnsi" w:cs="Arial"/>
        </w:rPr>
      </w:pPr>
      <w:r w:rsidRPr="009D3777">
        <w:rPr>
          <w:rFonts w:asciiTheme="minorHAnsi" w:hAnsiTheme="minorHAnsi" w:cs="Arial"/>
        </w:rPr>
        <w:t>som passer på din opgave.</w:t>
      </w:r>
      <w:r w:rsidR="002912CD">
        <w:rPr>
          <w:rFonts w:asciiTheme="minorHAnsi" w:hAnsiTheme="minorHAnsi" w:cs="Arial"/>
        </w:rPr>
        <w:t xml:space="preserve"> </w:t>
      </w:r>
    </w:p>
    <w:p w14:paraId="56A3DE6F" w14:textId="77777777" w:rsidR="001F181A" w:rsidRDefault="001F181A" w:rsidP="00D84A25">
      <w:pPr>
        <w:spacing w:after="0"/>
        <w:rPr>
          <w:rFonts w:asciiTheme="minorHAnsi" w:hAnsiTheme="minorHAnsi" w:cs="Arial"/>
        </w:rPr>
      </w:pPr>
    </w:p>
    <w:p w14:paraId="67992096" w14:textId="77777777" w:rsidR="001F181A" w:rsidRDefault="0085298E" w:rsidP="00D84A25">
      <w:pPr>
        <w:spacing w:after="0"/>
        <w:rPr>
          <w:rFonts w:asciiTheme="minorHAnsi" w:hAnsiTheme="minorHAnsi" w:cs="Arial"/>
        </w:rPr>
      </w:pPr>
      <w:r w:rsidRPr="0085298E">
        <w:rPr>
          <w:rFonts w:asciiTheme="minorHAnsi" w:hAnsiTheme="minorHAnsi" w:cs="Arial"/>
        </w:rPr>
        <w:t xml:space="preserve">Under punktet </w:t>
      </w:r>
      <w:r w:rsidRPr="0085298E">
        <w:rPr>
          <w:rFonts w:asciiTheme="minorHAnsi" w:hAnsiTheme="minorHAnsi" w:cs="Arial"/>
          <w:i/>
        </w:rPr>
        <w:t>Særlige kontroller</w:t>
      </w:r>
      <w:r w:rsidRPr="0085298E">
        <w:rPr>
          <w:rFonts w:asciiTheme="minorHAnsi" w:hAnsiTheme="minorHAnsi" w:cs="Arial"/>
        </w:rPr>
        <w:t xml:space="preserve"> vurderer du </w:t>
      </w:r>
      <w:r>
        <w:rPr>
          <w:rFonts w:asciiTheme="minorHAnsi" w:hAnsiTheme="minorHAnsi" w:cs="Arial"/>
        </w:rPr>
        <w:t xml:space="preserve">og din </w:t>
      </w:r>
    </w:p>
    <w:p w14:paraId="788419A4" w14:textId="77777777" w:rsidR="001F181A" w:rsidRDefault="0085298E" w:rsidP="00D84A25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vejleder sammen </w:t>
      </w:r>
      <w:r w:rsidRPr="0085298E">
        <w:rPr>
          <w:rFonts w:asciiTheme="minorHAnsi" w:hAnsiTheme="minorHAnsi" w:cs="Arial"/>
        </w:rPr>
        <w:t>kontrolme</w:t>
      </w:r>
      <w:r>
        <w:rPr>
          <w:rFonts w:asciiTheme="minorHAnsi" w:hAnsiTheme="minorHAnsi" w:cs="Arial"/>
        </w:rPr>
        <w:t>toden</w:t>
      </w:r>
      <w:r w:rsidRPr="0085298E">
        <w:rPr>
          <w:rFonts w:asciiTheme="minorHAnsi" w:hAnsiTheme="minorHAnsi" w:cs="Arial"/>
        </w:rPr>
        <w:t>, dvs. I finder ud af</w:t>
      </w:r>
      <w:r>
        <w:rPr>
          <w:rFonts w:asciiTheme="minorHAnsi" w:hAnsiTheme="minorHAnsi" w:cs="Arial"/>
        </w:rPr>
        <w:t>,</w:t>
      </w:r>
      <w:r w:rsidRPr="0085298E">
        <w:rPr>
          <w:rFonts w:asciiTheme="minorHAnsi" w:hAnsiTheme="minorHAnsi" w:cs="Arial"/>
        </w:rPr>
        <w:t xml:space="preserve"> </w:t>
      </w:r>
    </w:p>
    <w:p w14:paraId="7ED8B225" w14:textId="77777777" w:rsidR="00762FDA" w:rsidRDefault="0085298E" w:rsidP="00D84A25">
      <w:pPr>
        <w:spacing w:after="0"/>
        <w:rPr>
          <w:rFonts w:asciiTheme="minorHAnsi" w:hAnsiTheme="minorHAnsi" w:cs="Arial"/>
        </w:rPr>
      </w:pPr>
      <w:r w:rsidRPr="0085298E">
        <w:rPr>
          <w:rFonts w:asciiTheme="minorHAnsi" w:hAnsiTheme="minorHAnsi" w:cs="Arial"/>
        </w:rPr>
        <w:t xml:space="preserve">om varen skal kontrolleres ud fra mål, højder, </w:t>
      </w:r>
      <w:proofErr w:type="spellStart"/>
      <w:r w:rsidRPr="0085298E">
        <w:rPr>
          <w:rFonts w:asciiTheme="minorHAnsi" w:hAnsiTheme="minorHAnsi" w:cs="Arial"/>
        </w:rPr>
        <w:t>diago</w:t>
      </w:r>
      <w:proofErr w:type="spellEnd"/>
      <w:r w:rsidR="00762FDA">
        <w:rPr>
          <w:rFonts w:asciiTheme="minorHAnsi" w:hAnsiTheme="minorHAnsi" w:cs="Arial"/>
        </w:rPr>
        <w:t>-</w:t>
      </w:r>
    </w:p>
    <w:p w14:paraId="5A372229" w14:textId="77777777" w:rsidR="00762FDA" w:rsidRDefault="0085298E" w:rsidP="00D84A25">
      <w:pPr>
        <w:spacing w:after="0"/>
        <w:rPr>
          <w:rFonts w:asciiTheme="minorHAnsi" w:hAnsiTheme="minorHAnsi" w:cs="Arial"/>
        </w:rPr>
      </w:pPr>
      <w:proofErr w:type="spellStart"/>
      <w:r w:rsidRPr="0085298E">
        <w:rPr>
          <w:rFonts w:asciiTheme="minorHAnsi" w:hAnsiTheme="minorHAnsi" w:cs="Arial"/>
        </w:rPr>
        <w:t>nalmål</w:t>
      </w:r>
      <w:proofErr w:type="spellEnd"/>
      <w:r w:rsidRPr="0085298E">
        <w:rPr>
          <w:rFonts w:asciiTheme="minorHAnsi" w:hAnsiTheme="minorHAnsi" w:cs="Arial"/>
        </w:rPr>
        <w:t>, fugtindhold eller lignende.</w:t>
      </w:r>
      <w:r w:rsidR="00D84A25">
        <w:rPr>
          <w:rFonts w:asciiTheme="minorHAnsi" w:hAnsiTheme="minorHAnsi" w:cs="Arial"/>
        </w:rPr>
        <w:t xml:space="preserve"> Der skal udfyldes </w:t>
      </w:r>
    </w:p>
    <w:p w14:paraId="10266E51" w14:textId="77777777" w:rsidR="00D84A25" w:rsidRDefault="00D84A25" w:rsidP="00D84A25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et skema for hvert knudepunkt.</w:t>
      </w:r>
    </w:p>
    <w:p w14:paraId="2D62D0B9" w14:textId="77777777" w:rsidR="001F181A" w:rsidRDefault="001F181A" w:rsidP="00D84A25">
      <w:pPr>
        <w:spacing w:after="0"/>
        <w:rPr>
          <w:rFonts w:asciiTheme="minorHAnsi" w:hAnsiTheme="minorHAnsi" w:cs="Arial"/>
        </w:rPr>
      </w:pPr>
    </w:p>
    <w:p w14:paraId="42EE24FF" w14:textId="77777777" w:rsidR="00762FDA" w:rsidRDefault="002912CD" w:rsidP="00D84A25">
      <w:p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Modtagekontrol begynder </w:t>
      </w:r>
      <w:r w:rsidR="00A305FE">
        <w:rPr>
          <w:rFonts w:asciiTheme="minorHAnsi" w:hAnsiTheme="minorHAnsi"/>
        </w:rPr>
        <w:t>som regel</w:t>
      </w:r>
      <w:r>
        <w:rPr>
          <w:rFonts w:asciiTheme="minorHAnsi" w:hAnsiTheme="minorHAnsi"/>
        </w:rPr>
        <w:t xml:space="preserve"> altid med en </w:t>
      </w:r>
      <w:proofErr w:type="spellStart"/>
      <w:r>
        <w:rPr>
          <w:rFonts w:asciiTheme="minorHAnsi" w:hAnsiTheme="minorHAnsi"/>
        </w:rPr>
        <w:t>kon</w:t>
      </w:r>
      <w:proofErr w:type="spellEnd"/>
      <w:r w:rsidR="00762FDA">
        <w:rPr>
          <w:rFonts w:asciiTheme="minorHAnsi" w:hAnsiTheme="minorHAnsi"/>
        </w:rPr>
        <w:t>-</w:t>
      </w:r>
    </w:p>
    <w:p w14:paraId="450E11AB" w14:textId="77777777" w:rsidR="00762FDA" w:rsidRDefault="002912CD" w:rsidP="00D84A25">
      <w:pPr>
        <w:spacing w:after="0"/>
        <w:rPr>
          <w:rFonts w:asciiTheme="minorHAnsi" w:eastAsia="MS Mincho" w:hAnsiTheme="minorHAnsi" w:cs="Arial"/>
        </w:rPr>
      </w:pPr>
      <w:proofErr w:type="spellStart"/>
      <w:r>
        <w:rPr>
          <w:rFonts w:asciiTheme="minorHAnsi" w:hAnsiTheme="minorHAnsi"/>
        </w:rPr>
        <w:t>trol</w:t>
      </w:r>
      <w:proofErr w:type="spellEnd"/>
      <w:r>
        <w:rPr>
          <w:rFonts w:asciiTheme="minorHAnsi" w:hAnsiTheme="minorHAnsi"/>
        </w:rPr>
        <w:t xml:space="preserve"> af, at der er </w:t>
      </w:r>
      <w:r>
        <w:rPr>
          <w:rFonts w:asciiTheme="minorHAnsi" w:eastAsia="MS Mincho" w:hAnsiTheme="minorHAnsi" w:cs="Arial"/>
        </w:rPr>
        <w:t>overens</w:t>
      </w:r>
      <w:r w:rsidR="000E452E" w:rsidRPr="00672DC3">
        <w:rPr>
          <w:rFonts w:asciiTheme="minorHAnsi" w:eastAsia="MS Mincho" w:hAnsiTheme="minorHAnsi" w:cs="Arial"/>
        </w:rPr>
        <w:t xml:space="preserve">stemmelse mellem de bestilte </w:t>
      </w:r>
    </w:p>
    <w:p w14:paraId="47C8AE74" w14:textId="77777777" w:rsidR="00762FDA" w:rsidRDefault="000E452E" w:rsidP="00D84A25">
      <w:pPr>
        <w:spacing w:after="0"/>
        <w:rPr>
          <w:rFonts w:asciiTheme="minorHAnsi" w:eastAsia="MS Mincho" w:hAnsiTheme="minorHAnsi" w:cs="Arial"/>
        </w:rPr>
      </w:pPr>
      <w:r w:rsidRPr="00672DC3">
        <w:rPr>
          <w:rFonts w:asciiTheme="minorHAnsi" w:eastAsia="MS Mincho" w:hAnsiTheme="minorHAnsi" w:cs="Arial"/>
        </w:rPr>
        <w:t>varer</w:t>
      </w:r>
      <w:r w:rsidR="00762FDA">
        <w:rPr>
          <w:rFonts w:asciiTheme="minorHAnsi" w:eastAsia="MS Mincho" w:hAnsiTheme="minorHAnsi" w:cs="Arial"/>
        </w:rPr>
        <w:t>, evt. følgeseddel</w:t>
      </w:r>
      <w:r w:rsidR="001D7CBE" w:rsidRPr="00A305FE">
        <w:rPr>
          <w:rFonts w:asciiTheme="minorHAnsi" w:eastAsia="MS Mincho" w:hAnsiTheme="minorHAnsi" w:cs="Arial"/>
        </w:rPr>
        <w:t xml:space="preserve"> </w:t>
      </w:r>
      <w:r w:rsidRPr="00A305FE">
        <w:rPr>
          <w:rFonts w:asciiTheme="minorHAnsi" w:eastAsia="MS Mincho" w:hAnsiTheme="minorHAnsi" w:cs="Arial"/>
        </w:rPr>
        <w:t>og de leverede</w:t>
      </w:r>
      <w:r w:rsidRPr="00672DC3">
        <w:rPr>
          <w:rFonts w:asciiTheme="minorHAnsi" w:eastAsia="MS Mincho" w:hAnsiTheme="minorHAnsi" w:cs="Arial"/>
        </w:rPr>
        <w:t xml:space="preserve"> varer</w:t>
      </w:r>
      <w:r w:rsidR="00762FDA">
        <w:rPr>
          <w:rFonts w:asciiTheme="minorHAnsi" w:eastAsia="MS Mincho" w:hAnsiTheme="minorHAnsi" w:cs="Arial"/>
        </w:rPr>
        <w:t>.</w:t>
      </w:r>
      <w:r w:rsidRPr="00672DC3">
        <w:rPr>
          <w:rFonts w:asciiTheme="minorHAnsi" w:eastAsia="MS Mincho" w:hAnsiTheme="minorHAnsi" w:cs="Arial"/>
        </w:rPr>
        <w:t xml:space="preserve"> </w:t>
      </w:r>
      <w:r w:rsidR="00D84A25">
        <w:rPr>
          <w:rFonts w:asciiTheme="minorHAnsi" w:eastAsia="MS Mincho" w:hAnsiTheme="minorHAnsi" w:cs="Arial"/>
        </w:rPr>
        <w:t xml:space="preserve">Vær i den </w:t>
      </w:r>
    </w:p>
    <w:p w14:paraId="78D9701A" w14:textId="77777777" w:rsidR="00762FDA" w:rsidRDefault="00D84A25" w:rsidP="00D84A25">
      <w:pPr>
        <w:spacing w:after="0"/>
        <w:rPr>
          <w:rFonts w:asciiTheme="minorHAnsi" w:eastAsia="MS Mincho" w:hAnsiTheme="minorHAnsi" w:cs="Arial"/>
        </w:rPr>
      </w:pPr>
      <w:r>
        <w:rPr>
          <w:rFonts w:asciiTheme="minorHAnsi" w:eastAsia="MS Mincho" w:hAnsiTheme="minorHAnsi" w:cs="Arial"/>
        </w:rPr>
        <w:t>forbindelse</w:t>
      </w:r>
      <w:r w:rsidR="00762FDA">
        <w:rPr>
          <w:rFonts w:asciiTheme="minorHAnsi" w:eastAsia="MS Mincho" w:hAnsiTheme="minorHAnsi" w:cs="Arial"/>
        </w:rPr>
        <w:t xml:space="preserve"> opmærksom på evt. transport</w:t>
      </w:r>
      <w:r>
        <w:rPr>
          <w:rFonts w:asciiTheme="minorHAnsi" w:eastAsia="MS Mincho" w:hAnsiTheme="minorHAnsi" w:cs="Arial"/>
        </w:rPr>
        <w:t xml:space="preserve">skader. </w:t>
      </w:r>
    </w:p>
    <w:p w14:paraId="48AE9F17" w14:textId="77777777" w:rsidR="00AB3221" w:rsidRDefault="00AB3221" w:rsidP="00D84A25">
      <w:pPr>
        <w:spacing w:after="0"/>
        <w:rPr>
          <w:rFonts w:asciiTheme="minorHAnsi" w:eastAsia="MS Mincho" w:hAnsiTheme="minorHAnsi" w:cs="Arial"/>
        </w:rPr>
      </w:pPr>
    </w:p>
    <w:p w14:paraId="6E1A02C1" w14:textId="77777777" w:rsidR="00762FDA" w:rsidRDefault="00762FDA" w:rsidP="00D84A25">
      <w:pPr>
        <w:spacing w:after="0"/>
        <w:rPr>
          <w:rFonts w:asciiTheme="minorHAnsi" w:eastAsia="MS Mincho" w:hAnsiTheme="minorHAnsi" w:cs="Arial"/>
        </w:rPr>
      </w:pPr>
    </w:p>
    <w:p w14:paraId="76E8984D" w14:textId="77777777" w:rsidR="00D84A25" w:rsidRPr="00D84A25" w:rsidRDefault="00D84A25" w:rsidP="00D84A25">
      <w:pPr>
        <w:spacing w:after="0"/>
        <w:rPr>
          <w:rFonts w:asciiTheme="minorHAnsi" w:eastAsia="MS Mincho" w:hAnsiTheme="minorHAnsi" w:cs="Arial"/>
        </w:rPr>
      </w:pPr>
      <w:r w:rsidRPr="00672DC3">
        <w:rPr>
          <w:rFonts w:asciiTheme="minorHAnsi" w:eastAsia="MS Mincho" w:hAnsiTheme="minorHAnsi" w:cs="Arial"/>
        </w:rPr>
        <w:lastRenderedPageBreak/>
        <w:t xml:space="preserve">Kontrollen dokumenteres i modtagekontrolskemaet. Ved afvigelser reklameres til </w:t>
      </w:r>
      <w:r w:rsidRPr="00D84A25">
        <w:rPr>
          <w:rFonts w:asciiTheme="minorHAnsi" w:eastAsia="MS Mincho" w:hAnsiTheme="minorHAnsi" w:cs="Arial"/>
        </w:rPr>
        <w:t>leverandøren, og det aftales, hvordan de konstaterede afvigelser kan afhjælpes. Hvis afvigelser og mangler har indflydelse på tidsplanen eller arbejdets kvalitet, orienteres din lærer eller vejleder, som tager stilling til problemet.</w:t>
      </w:r>
    </w:p>
    <w:p w14:paraId="5427BB48" w14:textId="77777777" w:rsidR="00D84A25" w:rsidRDefault="00D84A25" w:rsidP="00816477">
      <w:pPr>
        <w:spacing w:after="0"/>
        <w:rPr>
          <w:rFonts w:asciiTheme="minorHAnsi" w:eastAsia="MS Mincho" w:hAnsiTheme="minorHAnsi" w:cs="Arial"/>
        </w:rPr>
      </w:pPr>
    </w:p>
    <w:p w14:paraId="134895FF" w14:textId="77777777" w:rsidR="000E452E" w:rsidRPr="00672DC3" w:rsidRDefault="000E452E" w:rsidP="00816477">
      <w:pPr>
        <w:pStyle w:val="Overskrift3"/>
        <w:spacing w:after="0"/>
        <w:rPr>
          <w:rFonts w:asciiTheme="minorHAnsi" w:hAnsiTheme="minorHAnsi"/>
        </w:rPr>
      </w:pPr>
      <w:bookmarkStart w:id="2" w:name="_Toc275862393"/>
      <w:r w:rsidRPr="00672DC3">
        <w:rPr>
          <w:rFonts w:asciiTheme="minorHAnsi" w:hAnsiTheme="minorHAnsi"/>
        </w:rPr>
        <w:t>Proceskontrol og fotodokumentation</w:t>
      </w:r>
      <w:bookmarkEnd w:id="2"/>
      <w:r w:rsidR="00210891">
        <w:rPr>
          <w:rFonts w:asciiTheme="minorHAnsi" w:hAnsiTheme="minorHAnsi"/>
        </w:rPr>
        <w:t xml:space="preserve"> </w:t>
      </w:r>
      <w:r w:rsidR="009D3777">
        <w:rPr>
          <w:rStyle w:val="Overskrift3Tegn"/>
          <w:rFonts w:asciiTheme="minorHAnsi" w:hAnsiTheme="minorHAnsi"/>
        </w:rPr>
        <w:t>–</w:t>
      </w:r>
      <w:r w:rsidR="00210891" w:rsidRPr="00210891">
        <w:rPr>
          <w:rStyle w:val="Overskrift3Tegn"/>
          <w:rFonts w:asciiTheme="minorHAnsi" w:hAnsiTheme="minorHAnsi"/>
          <w:b/>
        </w:rPr>
        <w:t xml:space="preserve"> </w:t>
      </w:r>
      <w:r w:rsidR="0071075C" w:rsidRPr="0071075C">
        <w:rPr>
          <w:rStyle w:val="Overskrift3Tegn"/>
          <w:rFonts w:asciiTheme="minorHAnsi" w:eastAsia="MS Mincho" w:hAnsiTheme="minorHAnsi"/>
          <w:b/>
        </w:rPr>
        <w:t>sådan gør du!</w:t>
      </w:r>
    </w:p>
    <w:p w14:paraId="62AF0D22" w14:textId="77777777" w:rsidR="00C94774" w:rsidRDefault="00C94774" w:rsidP="000E452E">
      <w:pPr>
        <w:spacing w:after="120"/>
        <w:rPr>
          <w:rFonts w:asciiTheme="minorHAnsi" w:hAnsiTheme="minorHAnsi" w:cs="Arial"/>
        </w:rPr>
      </w:pP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>Find sammen med din lærer eller vejleder ud af, hvad der skal kontrolleres og udfyld</w:t>
      </w:r>
      <w:r w:rsidRPr="009D3777"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 </w:t>
      </w:r>
      <w:r>
        <w:rPr>
          <w:rStyle w:val="Overskrift3Tegn"/>
          <w:rFonts w:asciiTheme="minorHAnsi" w:eastAsia="MS Mincho" w:hAnsiTheme="minorHAnsi"/>
          <w:b w:val="0"/>
          <w:sz w:val="22"/>
          <w:szCs w:val="22"/>
        </w:rPr>
        <w:t xml:space="preserve">derefter proceskontrol- og fotodokumentationsskemaerne. Brug evt. knudepunktsregistret, </w:t>
      </w:r>
      <w:r w:rsidRPr="009D3777">
        <w:rPr>
          <w:rFonts w:asciiTheme="minorHAnsi" w:hAnsiTheme="minorHAnsi" w:cs="Arial"/>
        </w:rPr>
        <w:t xml:space="preserve">hvor </w:t>
      </w:r>
      <w:r>
        <w:rPr>
          <w:rFonts w:asciiTheme="minorHAnsi" w:hAnsiTheme="minorHAnsi" w:cs="Arial"/>
        </w:rPr>
        <w:t>I</w:t>
      </w:r>
      <w:r w:rsidRPr="009D3777">
        <w:rPr>
          <w:rFonts w:asciiTheme="minorHAnsi" w:hAnsiTheme="minorHAnsi" w:cs="Arial"/>
        </w:rPr>
        <w:t xml:space="preserve"> kan finde relevante knudepunkter</w:t>
      </w:r>
      <w:r>
        <w:rPr>
          <w:rFonts w:asciiTheme="minorHAnsi" w:hAnsiTheme="minorHAnsi" w:cs="Arial"/>
        </w:rPr>
        <w:t>,</w:t>
      </w:r>
      <w:r w:rsidRPr="009D3777">
        <w:rPr>
          <w:rFonts w:asciiTheme="minorHAnsi" w:hAnsiTheme="minorHAnsi" w:cs="Arial"/>
        </w:rPr>
        <w:t xml:space="preserve"> som passer på din opgave.</w:t>
      </w:r>
    </w:p>
    <w:p w14:paraId="7097C5B6" w14:textId="77777777" w:rsidR="000E452E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>Kontroller skal foretages af dig selv for at sikre</w:t>
      </w:r>
      <w:r w:rsidR="00C611A8">
        <w:rPr>
          <w:rFonts w:asciiTheme="minorHAnsi" w:hAnsiTheme="minorHAnsi" w:cs="Arial"/>
        </w:rPr>
        <w:t>, at</w:t>
      </w:r>
      <w:r w:rsidRPr="00672DC3">
        <w:rPr>
          <w:rFonts w:asciiTheme="minorHAnsi" w:hAnsiTheme="minorHAnsi" w:cs="Arial"/>
        </w:rPr>
        <w:t xml:space="preserve"> de enkelte kontroller udføres efter planen.</w:t>
      </w:r>
    </w:p>
    <w:p w14:paraId="0988DAB2" w14:textId="77777777" w:rsidR="00AB3221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 xml:space="preserve">Proceskontroller skal udføres </w:t>
      </w:r>
      <w:r w:rsidR="00C94774">
        <w:rPr>
          <w:rFonts w:asciiTheme="minorHAnsi" w:hAnsiTheme="minorHAnsi" w:cs="Arial"/>
        </w:rPr>
        <w:t xml:space="preserve">løbende lige fra </w:t>
      </w:r>
      <w:r w:rsidRPr="00672DC3">
        <w:rPr>
          <w:rFonts w:asciiTheme="minorHAnsi" w:hAnsiTheme="minorHAnsi" w:cs="Arial"/>
        </w:rPr>
        <w:t xml:space="preserve">opgavens </w:t>
      </w:r>
      <w:r w:rsidRPr="00C94774">
        <w:rPr>
          <w:rFonts w:asciiTheme="minorHAnsi" w:hAnsiTheme="minorHAnsi" w:cs="Arial"/>
        </w:rPr>
        <w:t xml:space="preserve">start </w:t>
      </w:r>
      <w:r w:rsidRPr="00672DC3">
        <w:rPr>
          <w:rFonts w:asciiTheme="minorHAnsi" w:hAnsiTheme="minorHAnsi" w:cs="Arial"/>
        </w:rPr>
        <w:t>for at sikre, at evt. fejl</w:t>
      </w:r>
      <w:r w:rsidR="00C611A8">
        <w:rPr>
          <w:rFonts w:asciiTheme="minorHAnsi" w:hAnsiTheme="minorHAnsi" w:cs="Arial"/>
        </w:rPr>
        <w:t>,</w:t>
      </w:r>
      <w:r w:rsidRPr="00672DC3">
        <w:rPr>
          <w:rFonts w:asciiTheme="minorHAnsi" w:hAnsiTheme="minorHAnsi" w:cs="Arial"/>
        </w:rPr>
        <w:t xml:space="preserve"> </w:t>
      </w:r>
      <w:r w:rsidR="00C611A8">
        <w:rPr>
          <w:rFonts w:asciiTheme="minorHAnsi" w:hAnsiTheme="minorHAnsi" w:cs="Arial"/>
        </w:rPr>
        <w:t xml:space="preserve">der er </w:t>
      </w:r>
      <w:r w:rsidRPr="00672DC3">
        <w:rPr>
          <w:rFonts w:asciiTheme="minorHAnsi" w:hAnsiTheme="minorHAnsi" w:cs="Arial"/>
        </w:rPr>
        <w:t>begået</w:t>
      </w:r>
      <w:r w:rsidR="00C94774">
        <w:rPr>
          <w:rFonts w:asciiTheme="minorHAnsi" w:hAnsiTheme="minorHAnsi" w:cs="Arial"/>
        </w:rPr>
        <w:t>,</w:t>
      </w:r>
      <w:r w:rsidRPr="00672DC3">
        <w:rPr>
          <w:rFonts w:asciiTheme="minorHAnsi" w:hAnsiTheme="minorHAnsi" w:cs="Arial"/>
        </w:rPr>
        <w:t xml:space="preserve"> </w:t>
      </w:r>
    </w:p>
    <w:p w14:paraId="623A90A4" w14:textId="77777777" w:rsidR="000E452E" w:rsidRPr="00672DC3" w:rsidRDefault="00C94774" w:rsidP="000E452E">
      <w:pPr>
        <w:spacing w:after="1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rettes så hurtigt som muligt </w:t>
      </w:r>
      <w:r w:rsidR="000E452E" w:rsidRPr="00672DC3">
        <w:rPr>
          <w:rFonts w:asciiTheme="minorHAnsi" w:hAnsiTheme="minorHAnsi" w:cs="Arial"/>
        </w:rPr>
        <w:t>og ikke gentages under den videre udførelse.</w:t>
      </w:r>
    </w:p>
    <w:p w14:paraId="7BCBC355" w14:textId="77777777" w:rsidR="000E452E" w:rsidRPr="00C94774" w:rsidRDefault="005C61A8" w:rsidP="000E452E">
      <w:pPr>
        <w:spacing w:after="120"/>
        <w:rPr>
          <w:rFonts w:asciiTheme="minorHAnsi" w:hAnsiTheme="minorHAnsi" w:cs="Arial"/>
        </w:rPr>
      </w:pPr>
      <w:r w:rsidRPr="00C94774">
        <w:rPr>
          <w:rFonts w:asciiTheme="minorHAnsi" w:hAnsiTheme="minorHAnsi" w:cs="Arial"/>
        </w:rPr>
        <w:t>I</w:t>
      </w:r>
      <w:r w:rsidR="000E452E" w:rsidRPr="00C94774">
        <w:rPr>
          <w:rFonts w:asciiTheme="minorHAnsi" w:hAnsiTheme="minorHAnsi" w:cs="Arial"/>
        </w:rPr>
        <w:t xml:space="preserve">nden en ny </w:t>
      </w:r>
      <w:r w:rsidR="001A16A8" w:rsidRPr="00C94774">
        <w:rPr>
          <w:rFonts w:asciiTheme="minorHAnsi" w:hAnsiTheme="minorHAnsi" w:cs="Arial"/>
        </w:rPr>
        <w:t>praktik</w:t>
      </w:r>
      <w:r w:rsidR="000E452E" w:rsidRPr="00C94774">
        <w:rPr>
          <w:rFonts w:asciiTheme="minorHAnsi" w:hAnsiTheme="minorHAnsi" w:cs="Arial"/>
        </w:rPr>
        <w:t xml:space="preserve">opgave </w:t>
      </w:r>
      <w:r w:rsidR="001A16A8" w:rsidRPr="00C94774">
        <w:rPr>
          <w:rFonts w:asciiTheme="minorHAnsi" w:hAnsiTheme="minorHAnsi" w:cs="Arial"/>
        </w:rPr>
        <w:t>påbegyndes</w:t>
      </w:r>
      <w:r w:rsidR="000E452E" w:rsidRPr="00C94774">
        <w:rPr>
          <w:rFonts w:asciiTheme="minorHAnsi" w:hAnsiTheme="minorHAnsi" w:cs="Arial"/>
        </w:rPr>
        <w:t>, skal du sikre:</w:t>
      </w:r>
    </w:p>
    <w:p w14:paraId="53119953" w14:textId="77777777"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har</w:t>
      </w:r>
      <w:r w:rsidR="005B0616">
        <w:rPr>
          <w:rFonts w:asciiTheme="minorHAnsi" w:hAnsiTheme="minorHAnsi" w:cs="Arial"/>
        </w:rPr>
        <w:t xml:space="preserve"> det nødvendige opgavemateriale</w:t>
      </w:r>
      <w:r w:rsidRPr="005B0616">
        <w:rPr>
          <w:rFonts w:asciiTheme="minorHAnsi" w:hAnsiTheme="minorHAnsi" w:cs="Arial"/>
        </w:rPr>
        <w:t xml:space="preserve"> herunder tegninger, </w:t>
      </w:r>
      <w:r w:rsidR="005B0616">
        <w:rPr>
          <w:rFonts w:asciiTheme="minorHAnsi" w:hAnsiTheme="minorHAnsi" w:cs="Arial"/>
        </w:rPr>
        <w:br/>
      </w:r>
      <w:r w:rsidRPr="005B0616">
        <w:rPr>
          <w:rFonts w:asciiTheme="minorHAnsi" w:hAnsiTheme="minorHAnsi" w:cs="Arial"/>
        </w:rPr>
        <w:t>tekniske anvisninger</w:t>
      </w:r>
      <w:r w:rsidR="005B0616">
        <w:rPr>
          <w:rFonts w:asciiTheme="minorHAnsi" w:hAnsiTheme="minorHAnsi" w:cs="Arial"/>
        </w:rPr>
        <w:t xml:space="preserve"> mv.</w:t>
      </w:r>
      <w:r w:rsidRPr="005B0616">
        <w:rPr>
          <w:rFonts w:asciiTheme="minorHAnsi" w:hAnsiTheme="minorHAnsi" w:cs="Arial"/>
        </w:rPr>
        <w:t>, som knytter sig til opgaven</w:t>
      </w:r>
      <w:r w:rsidR="005B0616">
        <w:rPr>
          <w:rFonts w:asciiTheme="minorHAnsi" w:hAnsiTheme="minorHAnsi" w:cs="Arial"/>
        </w:rPr>
        <w:t>.</w:t>
      </w:r>
      <w:r w:rsidR="005B0616">
        <w:rPr>
          <w:rFonts w:asciiTheme="minorHAnsi" w:hAnsiTheme="minorHAnsi" w:cs="Arial"/>
        </w:rPr>
        <w:br/>
      </w:r>
    </w:p>
    <w:p w14:paraId="6533F252" w14:textId="77777777"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har fået de nødvendige instruktioner</w:t>
      </w:r>
      <w:r w:rsidR="005B0616">
        <w:rPr>
          <w:rFonts w:asciiTheme="minorHAnsi" w:hAnsiTheme="minorHAnsi" w:cs="Arial"/>
        </w:rPr>
        <w:t>.</w:t>
      </w:r>
      <w:r w:rsidR="005B0616">
        <w:rPr>
          <w:rFonts w:asciiTheme="minorHAnsi" w:hAnsiTheme="minorHAnsi" w:cs="Arial"/>
        </w:rPr>
        <w:br/>
      </w:r>
    </w:p>
    <w:p w14:paraId="14E42695" w14:textId="77777777"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samm</w:t>
      </w:r>
      <w:r w:rsidR="005B0616">
        <w:rPr>
          <w:rFonts w:asciiTheme="minorHAnsi" w:hAnsiTheme="minorHAnsi" w:cs="Arial"/>
        </w:rPr>
        <w:t>en med din lærer eller vejleder</w:t>
      </w:r>
      <w:r w:rsidRPr="005B0616">
        <w:rPr>
          <w:rFonts w:asciiTheme="minorHAnsi" w:hAnsiTheme="minorHAnsi" w:cs="Arial"/>
        </w:rPr>
        <w:t xml:space="preserve"> har fastlagt de </w:t>
      </w:r>
      <w:r w:rsidR="005B0616">
        <w:rPr>
          <w:rFonts w:asciiTheme="minorHAnsi" w:hAnsiTheme="minorHAnsi" w:cs="Arial"/>
        </w:rPr>
        <w:br/>
      </w:r>
      <w:r w:rsidRPr="005B0616">
        <w:rPr>
          <w:rFonts w:asciiTheme="minorHAnsi" w:hAnsiTheme="minorHAnsi" w:cs="Arial"/>
        </w:rPr>
        <w:t>knudepunkter</w:t>
      </w:r>
      <w:r w:rsidR="005B0616">
        <w:rPr>
          <w:rFonts w:asciiTheme="minorHAnsi" w:hAnsiTheme="minorHAnsi" w:cs="Arial"/>
        </w:rPr>
        <w:t>,</w:t>
      </w:r>
      <w:r w:rsidRPr="005B0616">
        <w:rPr>
          <w:rFonts w:asciiTheme="minorHAnsi" w:hAnsiTheme="minorHAnsi" w:cs="Arial"/>
        </w:rPr>
        <w:t xml:space="preserve"> der skal udføres kontroller på</w:t>
      </w:r>
      <w:r w:rsidR="005B0616">
        <w:rPr>
          <w:rFonts w:asciiTheme="minorHAnsi" w:hAnsiTheme="minorHAnsi" w:cs="Arial"/>
        </w:rPr>
        <w:t>.</w:t>
      </w:r>
      <w:r w:rsidR="005B0616">
        <w:rPr>
          <w:rFonts w:asciiTheme="minorHAnsi" w:hAnsiTheme="minorHAnsi" w:cs="Arial"/>
        </w:rPr>
        <w:br/>
      </w:r>
    </w:p>
    <w:p w14:paraId="0FA8E019" w14:textId="77777777" w:rsidR="000E452E" w:rsidRPr="005B0616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 xml:space="preserve">at du har </w:t>
      </w:r>
      <w:r w:rsidR="005B0616" w:rsidRPr="00C94774">
        <w:rPr>
          <w:rFonts w:asciiTheme="minorHAnsi" w:hAnsiTheme="minorHAnsi" w:cs="Arial"/>
        </w:rPr>
        <w:t>udarbejdet</w:t>
      </w:r>
      <w:r w:rsidR="001A16A8" w:rsidRPr="00C94774">
        <w:rPr>
          <w:rFonts w:asciiTheme="minorHAnsi" w:hAnsiTheme="minorHAnsi" w:cs="Arial"/>
        </w:rPr>
        <w:t xml:space="preserve"> </w:t>
      </w:r>
      <w:r w:rsidRPr="00C94774">
        <w:rPr>
          <w:rFonts w:asciiTheme="minorHAnsi" w:hAnsiTheme="minorHAnsi" w:cs="Arial"/>
        </w:rPr>
        <w:t>en</w:t>
      </w:r>
      <w:r w:rsidRPr="005B0616">
        <w:rPr>
          <w:rFonts w:asciiTheme="minorHAnsi" w:hAnsiTheme="minorHAnsi" w:cs="Arial"/>
        </w:rPr>
        <w:t xml:space="preserve"> kontrolplan for opgavens knudepunkter, </w:t>
      </w:r>
      <w:r w:rsidR="005B0616">
        <w:rPr>
          <w:rFonts w:asciiTheme="minorHAnsi" w:hAnsiTheme="minorHAnsi" w:cs="Arial"/>
        </w:rPr>
        <w:br/>
      </w:r>
      <w:r w:rsidRPr="005B0616">
        <w:rPr>
          <w:rFonts w:asciiTheme="minorHAnsi" w:hAnsiTheme="minorHAnsi" w:cs="Arial"/>
        </w:rPr>
        <w:t xml:space="preserve">evt. ved anvendelse af knudepunktsregisteret. </w:t>
      </w:r>
      <w:r w:rsidR="005B0616">
        <w:rPr>
          <w:rFonts w:asciiTheme="minorHAnsi" w:hAnsiTheme="minorHAnsi" w:cs="Arial"/>
        </w:rPr>
        <w:br/>
      </w:r>
    </w:p>
    <w:p w14:paraId="5CA9DAE0" w14:textId="77777777" w:rsidR="000E452E" w:rsidRDefault="000E452E" w:rsidP="00C80A2F">
      <w:pPr>
        <w:pStyle w:val="Listeafsnit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67" w:hanging="283"/>
        <w:textAlignment w:val="baseline"/>
        <w:rPr>
          <w:rFonts w:asciiTheme="minorHAnsi" w:hAnsiTheme="minorHAnsi" w:cs="Arial"/>
        </w:rPr>
      </w:pPr>
      <w:r w:rsidRPr="005B0616">
        <w:rPr>
          <w:rFonts w:asciiTheme="minorHAnsi" w:hAnsiTheme="minorHAnsi" w:cs="Arial"/>
        </w:rPr>
        <w:t>at du har valgt knudepunkter for din fotodokumentation</w:t>
      </w:r>
      <w:r w:rsidR="005B0616">
        <w:rPr>
          <w:rFonts w:asciiTheme="minorHAnsi" w:hAnsiTheme="minorHAnsi" w:cs="Arial"/>
        </w:rPr>
        <w:t>.</w:t>
      </w:r>
    </w:p>
    <w:p w14:paraId="7B3E9B43" w14:textId="77777777" w:rsidR="000A1689" w:rsidRPr="005B0616" w:rsidRDefault="000A1689" w:rsidP="000A1689">
      <w:pPr>
        <w:pStyle w:val="Listeafsnit"/>
        <w:overflowPunct w:val="0"/>
        <w:autoSpaceDE w:val="0"/>
        <w:autoSpaceDN w:val="0"/>
        <w:adjustRightInd w:val="0"/>
        <w:spacing w:line="240" w:lineRule="auto"/>
        <w:ind w:left="567"/>
        <w:textAlignment w:val="baseline"/>
        <w:rPr>
          <w:rFonts w:asciiTheme="minorHAnsi" w:hAnsiTheme="minorHAnsi" w:cs="Arial"/>
        </w:rPr>
      </w:pPr>
    </w:p>
    <w:p w14:paraId="2BD75C04" w14:textId="77777777" w:rsidR="000A1689" w:rsidRPr="000A1689" w:rsidRDefault="000A1689" w:rsidP="000A1689">
      <w:pPr>
        <w:spacing w:after="240"/>
        <w:rPr>
          <w:rFonts w:asciiTheme="minorHAnsi" w:hAnsiTheme="minorHAnsi" w:cs="Arial"/>
          <w:b/>
        </w:rPr>
      </w:pPr>
      <w:bookmarkStart w:id="3" w:name="_Toc275862394"/>
      <w:r w:rsidRPr="000A1689">
        <w:rPr>
          <w:rFonts w:asciiTheme="minorHAnsi" w:hAnsiTheme="minorHAnsi" w:cs="Arial"/>
          <w:b/>
        </w:rPr>
        <w:t xml:space="preserve">Under praktikopgavens udførelse skal kvalitetssikringsmaterialet opbevares i din mappe, så det </w:t>
      </w:r>
      <w:r>
        <w:rPr>
          <w:rFonts w:asciiTheme="minorHAnsi" w:hAnsiTheme="minorHAnsi" w:cs="Arial"/>
          <w:b/>
        </w:rPr>
        <w:t xml:space="preserve">hele tiden </w:t>
      </w:r>
      <w:r w:rsidRPr="000A1689">
        <w:rPr>
          <w:rFonts w:asciiTheme="minorHAnsi" w:hAnsiTheme="minorHAnsi" w:cs="Arial"/>
          <w:b/>
        </w:rPr>
        <w:t>er tilgængeligt for din lærer eller vejleder.</w:t>
      </w:r>
    </w:p>
    <w:p w14:paraId="7FF1D6E6" w14:textId="77777777" w:rsidR="00816477" w:rsidRDefault="007D24C6" w:rsidP="000E452E">
      <w:pPr>
        <w:pStyle w:val="Overskrift3"/>
        <w:rPr>
          <w:rFonts w:asciiTheme="minorHAnsi" w:hAnsiTheme="minorHAnsi"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3B6D5C" wp14:editId="26DF525E">
                <wp:simplePos x="0" y="0"/>
                <wp:positionH relativeFrom="column">
                  <wp:posOffset>3509010</wp:posOffset>
                </wp:positionH>
                <wp:positionV relativeFrom="paragraph">
                  <wp:posOffset>61594</wp:posOffset>
                </wp:positionV>
                <wp:extent cx="2056130" cy="2867025"/>
                <wp:effectExtent l="0" t="0" r="1270" b="9525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3D616" w14:textId="77777777" w:rsidR="008A4EAD" w:rsidRDefault="008A4EAD" w:rsidP="00AB3221">
                            <w:r w:rsidRPr="00A31347"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754662DA" wp14:editId="284B3990">
                                  <wp:extent cx="1839164" cy="2047875"/>
                                  <wp:effectExtent l="0" t="0" r="8890" b="0"/>
                                  <wp:docPr id="4" name="Billede 3" descr="kontrol af lægteafstand_IMG_3372_small_beskåre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ontrol af lægteafstand_IMG_3372_small_beskåret.jpg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2326" cy="20513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28B381" w14:textId="77777777" w:rsidR="008A4EAD" w:rsidRPr="00A31347" w:rsidRDefault="008A4EAD" w:rsidP="00AB3221">
                            <w:pPr>
                              <w:rPr>
                                <w:i/>
                              </w:rPr>
                            </w:pPr>
                            <w:r w:rsidRPr="00A31347">
                              <w:rPr>
                                <w:i/>
                              </w:rPr>
                              <w:t>Kontrol af lægteafstand</w:t>
                            </w:r>
                            <w:r w:rsidR="00AE7728">
                              <w:rPr>
                                <w:i/>
                              </w:rPr>
                              <w:t xml:space="preserve"> før oplægning af tagsten!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DB592" id="Text Box 14" o:spid="_x0000_s1030" type="#_x0000_t202" style="position:absolute;margin-left:276.3pt;margin-top:4.85pt;width:161.9pt;height:22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" stroked="f">
                <v:textbox>
                  <w:txbxContent>
                    <w:p w:rsidR="008A4EAD" w:rsidRDefault="008A4EAD" w:rsidP="00AB3221">
                      <w:r w:rsidRPr="00A31347">
                        <w:rPr>
                          <w:noProof/>
                          <w:lang w:eastAsia="da-DK"/>
                        </w:rPr>
                        <w:drawing>
                          <wp:inline distT="0" distB="0" distL="0" distR="0" wp14:anchorId="633B2508" wp14:editId="1BE7AAFB">
                            <wp:extent cx="1839164" cy="2047875"/>
                            <wp:effectExtent l="0" t="0" r="8890" b="0"/>
                            <wp:docPr id="4" name="Billede 3" descr="kontrol af lægteafstand_IMG_3372_small_beskåre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ontrol af lægteafstand_IMG_3372_small_beskåret.jpg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42326" cy="20513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A4EAD" w:rsidRPr="00A31347" w:rsidRDefault="008A4EAD" w:rsidP="00AB3221">
                      <w:pPr>
                        <w:rPr>
                          <w:i/>
                        </w:rPr>
                      </w:pPr>
                      <w:r w:rsidRPr="00A31347">
                        <w:rPr>
                          <w:i/>
                        </w:rPr>
                        <w:t>Kontrol af lægteafstand</w:t>
                      </w:r>
                      <w:r w:rsidR="00AE7728">
                        <w:rPr>
                          <w:i/>
                        </w:rPr>
                        <w:t xml:space="preserve"> før oplægning af tagsten!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67A202" wp14:editId="02BF19F8">
                <wp:simplePos x="0" y="0"/>
                <wp:positionH relativeFrom="column">
                  <wp:posOffset>780415</wp:posOffset>
                </wp:positionH>
                <wp:positionV relativeFrom="paragraph">
                  <wp:posOffset>65405</wp:posOffset>
                </wp:positionV>
                <wp:extent cx="2146935" cy="2693670"/>
                <wp:effectExtent l="0" t="0" r="635" b="2540"/>
                <wp:wrapNone/>
                <wp:docPr id="1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935" cy="269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5E4A3" w14:textId="77777777" w:rsidR="008A4EAD" w:rsidRDefault="00B803D9">
                            <w:pPr>
                              <w:rPr>
                                <w:i/>
                              </w:rPr>
                            </w:pPr>
                            <w:r w:rsidRPr="00B803D9">
                              <w:rPr>
                                <w:i/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68EC1729" wp14:editId="44417588">
                                  <wp:extent cx="2040520" cy="1576590"/>
                                  <wp:effectExtent l="3493" t="0" r="1587" b="1588"/>
                                  <wp:docPr id="26" name="Billede 26" descr="C:\Users\jsk\AppData\Local\Microsoft\Windows\INetCache\Content.Outlook\GU8ENYQ1\WP_20170518_10_33_25_Pr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jsk\AppData\Local\Microsoft\Windows\INetCache\Content.Outlook\GU8ENYQ1\WP_20170518_10_33_25_Pr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249" r="4104"/>
                                          <a:stretch/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065678" cy="15960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4103FA" w14:textId="77777777" w:rsidR="008A4EAD" w:rsidRPr="00A31347" w:rsidRDefault="008A4EAD">
                            <w:pPr>
                              <w:rPr>
                                <w:i/>
                              </w:rPr>
                            </w:pPr>
                            <w:r w:rsidRPr="00A31347">
                              <w:rPr>
                                <w:i/>
                              </w:rPr>
                              <w:t>Kontrol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="00B803D9">
                              <w:rPr>
                                <w:i/>
                              </w:rPr>
                              <w:t>af membranens lagtykkelse før opsætning af fliser!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05FA9" id="Text Box 13" o:spid="_x0000_s1031" type="#_x0000_t202" style="position:absolute;margin-left:61.45pt;margin-top:5.15pt;width:169.05pt;height:21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XEhwIAABk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" stroked="f">
                <v:textbox>
                  <w:txbxContent>
                    <w:p w:rsidR="008A4EAD" w:rsidRDefault="00B803D9">
                      <w:pPr>
                        <w:rPr>
                          <w:i/>
                        </w:rPr>
                      </w:pPr>
                      <w:r w:rsidRPr="00B803D9">
                        <w:rPr>
                          <w:i/>
                          <w:noProof/>
                          <w:lang w:eastAsia="da-DK"/>
                        </w:rPr>
                        <w:drawing>
                          <wp:inline distT="0" distB="0" distL="0" distR="0" wp14:anchorId="7ABC3FFE" wp14:editId="6A6D679F">
                            <wp:extent cx="2040520" cy="1576590"/>
                            <wp:effectExtent l="3493" t="0" r="1587" b="1588"/>
                            <wp:docPr id="26" name="Billede 26" descr="C:\Users\jsk\AppData\Local\Microsoft\Windows\INetCache\Content.Outlook\GU8ENYQ1\WP_20170518_10_33_25_Pr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jsk\AppData\Local\Microsoft\Windows\INetCache\Content.Outlook\GU8ENYQ1\WP_20170518_10_33_25_Pr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249" r="4104"/>
                                    <a:stretch/>
                                  </pic:blipFill>
                                  <pic:spPr bwMode="auto">
                                    <a:xfrm rot="5400000">
                                      <a:off x="0" y="0"/>
                                      <a:ext cx="2065678" cy="15960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A4EAD" w:rsidRPr="00A31347" w:rsidRDefault="008A4EAD">
                      <w:pPr>
                        <w:rPr>
                          <w:i/>
                        </w:rPr>
                      </w:pPr>
                      <w:r w:rsidRPr="00A31347">
                        <w:rPr>
                          <w:i/>
                        </w:rPr>
                        <w:t>Kontrol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="00B803D9">
                        <w:rPr>
                          <w:i/>
                        </w:rPr>
                        <w:t>af membranens lagtykkelse før opsætning af fliser!</w:t>
                      </w:r>
                    </w:p>
                  </w:txbxContent>
                </v:textbox>
              </v:shape>
            </w:pict>
          </mc:Fallback>
        </mc:AlternateContent>
      </w:r>
    </w:p>
    <w:p w14:paraId="7BCE2066" w14:textId="77777777" w:rsidR="00AB3221" w:rsidRDefault="00AB3221" w:rsidP="00AB3221"/>
    <w:p w14:paraId="2DBDEA28" w14:textId="77777777" w:rsidR="00AB3221" w:rsidRDefault="00AB3221" w:rsidP="00AB3221"/>
    <w:p w14:paraId="69CCD92B" w14:textId="77777777" w:rsidR="00AB3221" w:rsidRDefault="00AB3221" w:rsidP="00AB3221"/>
    <w:p w14:paraId="72B44240" w14:textId="77777777" w:rsidR="00AB3221" w:rsidRDefault="00AB3221" w:rsidP="00AB3221"/>
    <w:p w14:paraId="085E8637" w14:textId="77777777" w:rsidR="00AB3221" w:rsidRDefault="00AB3221" w:rsidP="00AB3221"/>
    <w:p w14:paraId="2D4FB44A" w14:textId="77777777" w:rsidR="00AB3221" w:rsidRDefault="00AB3221" w:rsidP="00AB3221"/>
    <w:p w14:paraId="65C43939" w14:textId="77777777" w:rsidR="00AB3221" w:rsidRDefault="00AB3221" w:rsidP="00AB3221"/>
    <w:p w14:paraId="33D41E58" w14:textId="77777777" w:rsidR="001E3CC5" w:rsidRPr="0071075C" w:rsidRDefault="000E452E" w:rsidP="0071075C">
      <w:pPr>
        <w:pStyle w:val="Overskrift3"/>
        <w:rPr>
          <w:rFonts w:asciiTheme="minorHAnsi" w:hAnsiTheme="minorHAnsi" w:cs="Arial"/>
          <w:b w:val="0"/>
          <w:sz w:val="22"/>
          <w:szCs w:val="22"/>
        </w:rPr>
      </w:pPr>
      <w:r w:rsidRPr="00672DC3">
        <w:rPr>
          <w:rFonts w:asciiTheme="minorHAnsi" w:hAnsiTheme="minorHAnsi"/>
        </w:rPr>
        <w:lastRenderedPageBreak/>
        <w:t>Slutkontrol</w:t>
      </w:r>
      <w:bookmarkEnd w:id="3"/>
      <w:r w:rsidR="00210891">
        <w:rPr>
          <w:rFonts w:asciiTheme="minorHAnsi" w:hAnsiTheme="minorHAnsi"/>
        </w:rPr>
        <w:t xml:space="preserve"> </w:t>
      </w:r>
      <w:r w:rsidR="009D3777">
        <w:rPr>
          <w:rStyle w:val="Overskrift3Tegn"/>
          <w:rFonts w:asciiTheme="minorHAnsi" w:hAnsiTheme="minorHAnsi"/>
        </w:rPr>
        <w:t>–</w:t>
      </w:r>
      <w:r w:rsidR="00210891">
        <w:rPr>
          <w:rFonts w:asciiTheme="minorHAnsi" w:hAnsiTheme="minorHAnsi"/>
        </w:rPr>
        <w:t xml:space="preserve"> </w:t>
      </w:r>
      <w:r w:rsidR="0071075C" w:rsidRPr="0071075C">
        <w:rPr>
          <w:rStyle w:val="Overskrift3Tegn"/>
          <w:rFonts w:asciiTheme="minorHAnsi" w:eastAsia="MS Mincho" w:hAnsiTheme="minorHAnsi"/>
          <w:b/>
        </w:rPr>
        <w:t>sådan gør du!</w:t>
      </w:r>
      <w:r w:rsidR="0071075C">
        <w:rPr>
          <w:rFonts w:asciiTheme="minorHAnsi" w:hAnsiTheme="minorHAnsi"/>
        </w:rPr>
        <w:br/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>S</w:t>
      </w:r>
      <w:r w:rsidRPr="0071075C">
        <w:rPr>
          <w:rFonts w:asciiTheme="minorHAnsi" w:hAnsiTheme="minorHAnsi" w:cs="Arial"/>
          <w:b w:val="0"/>
          <w:sz w:val="22"/>
          <w:szCs w:val="22"/>
        </w:rPr>
        <w:t xml:space="preserve">ammen med din lærer </w:t>
      </w:r>
      <w:r w:rsidR="00C94774" w:rsidRPr="0071075C">
        <w:rPr>
          <w:rFonts w:asciiTheme="minorHAnsi" w:hAnsiTheme="minorHAnsi" w:cs="Arial"/>
          <w:b w:val="0"/>
          <w:sz w:val="22"/>
          <w:szCs w:val="22"/>
        </w:rPr>
        <w:t>gennemgår du</w:t>
      </w:r>
      <w:r w:rsidRPr="0071075C">
        <w:rPr>
          <w:rFonts w:asciiTheme="minorHAnsi" w:hAnsiTheme="minorHAnsi" w:cs="Arial"/>
          <w:b w:val="0"/>
          <w:sz w:val="22"/>
          <w:szCs w:val="22"/>
        </w:rPr>
        <w:t xml:space="preserve"> opgaven. Gennemgangen opdeles i en administrativ </w:t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 xml:space="preserve">del </w:t>
      </w:r>
      <w:r w:rsidRPr="0071075C">
        <w:rPr>
          <w:rFonts w:asciiTheme="minorHAnsi" w:hAnsiTheme="minorHAnsi" w:cs="Arial"/>
          <w:b w:val="0"/>
          <w:sz w:val="22"/>
          <w:szCs w:val="22"/>
        </w:rPr>
        <w:t xml:space="preserve">og en teknisk del. </w:t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 xml:space="preserve">Den administrative del foregår i teoriundervisningen. </w:t>
      </w:r>
      <w:r w:rsidRPr="0071075C">
        <w:rPr>
          <w:rFonts w:asciiTheme="minorHAnsi" w:hAnsiTheme="minorHAnsi" w:cs="Arial"/>
          <w:b w:val="0"/>
          <w:sz w:val="22"/>
          <w:szCs w:val="22"/>
        </w:rPr>
        <w:t>Den tekniske del foregår på praktik</w:t>
      </w:r>
      <w:r w:rsidR="00C94774" w:rsidRPr="0071075C">
        <w:rPr>
          <w:rFonts w:asciiTheme="minorHAnsi" w:hAnsiTheme="minorHAnsi" w:cs="Arial"/>
          <w:b w:val="0"/>
          <w:sz w:val="22"/>
          <w:szCs w:val="22"/>
        </w:rPr>
        <w:t>-</w:t>
      </w:r>
      <w:r w:rsidRPr="0071075C">
        <w:rPr>
          <w:rFonts w:asciiTheme="minorHAnsi" w:hAnsiTheme="minorHAnsi" w:cs="Arial"/>
          <w:b w:val="0"/>
          <w:sz w:val="22"/>
          <w:szCs w:val="22"/>
        </w:rPr>
        <w:t>værkstedet</w:t>
      </w:r>
      <w:r w:rsidR="001E3CC5" w:rsidRPr="0071075C">
        <w:rPr>
          <w:rFonts w:asciiTheme="minorHAnsi" w:hAnsiTheme="minorHAnsi" w:cs="Arial"/>
          <w:b w:val="0"/>
          <w:sz w:val="22"/>
          <w:szCs w:val="22"/>
        </w:rPr>
        <w:t xml:space="preserve">. </w:t>
      </w:r>
    </w:p>
    <w:p w14:paraId="6B9CD941" w14:textId="77777777" w:rsidR="001E3CC5" w:rsidRDefault="001E3CC5" w:rsidP="00C94774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Den administrative del</w:t>
      </w:r>
      <w:r w:rsidR="00C94774">
        <w:rPr>
          <w:rFonts w:asciiTheme="minorHAnsi" w:hAnsiTheme="minorHAnsi" w:cs="Arial"/>
        </w:rPr>
        <w:t xml:space="preserve"> omfatter</w:t>
      </w:r>
      <w:r>
        <w:rPr>
          <w:rFonts w:asciiTheme="minorHAnsi" w:hAnsiTheme="minorHAnsi" w:cs="Arial"/>
        </w:rPr>
        <w:t>:</w:t>
      </w:r>
    </w:p>
    <w:p w14:paraId="7B4770CB" w14:textId="77777777" w:rsidR="000E452E" w:rsidRPr="00672DC3" w:rsidRDefault="00C80A2F" w:rsidP="00C9477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 xml:space="preserve">ennemgang af </w:t>
      </w:r>
      <w:r w:rsidR="00C94774">
        <w:rPr>
          <w:rFonts w:asciiTheme="minorHAnsi" w:hAnsiTheme="minorHAnsi" w:cs="Arial"/>
        </w:rPr>
        <w:t>din kvalitetssikringsdokumentation</w:t>
      </w:r>
      <w:r w:rsidR="001E3CC5">
        <w:rPr>
          <w:rFonts w:asciiTheme="minorHAnsi" w:hAnsiTheme="minorHAnsi" w:cs="Arial"/>
        </w:rPr>
        <w:t>.</w:t>
      </w:r>
    </w:p>
    <w:p w14:paraId="7EBF2862" w14:textId="77777777" w:rsidR="000E452E" w:rsidRPr="00672DC3" w:rsidRDefault="00C80A2F" w:rsidP="00C9477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 xml:space="preserve">ennemgang af opgaven samt </w:t>
      </w:r>
      <w:r w:rsidR="001E3CC5">
        <w:rPr>
          <w:rFonts w:asciiTheme="minorHAnsi" w:hAnsiTheme="minorHAnsi" w:cs="Arial"/>
        </w:rPr>
        <w:t xml:space="preserve">kontrol af, </w:t>
      </w:r>
      <w:r w:rsidR="000E452E" w:rsidRPr="00672DC3">
        <w:rPr>
          <w:rFonts w:asciiTheme="minorHAnsi" w:hAnsiTheme="minorHAnsi" w:cs="Arial"/>
        </w:rPr>
        <w:t>at den aftalte kvalitetsdokumentation er udført.</w:t>
      </w:r>
    </w:p>
    <w:p w14:paraId="067D358F" w14:textId="77777777" w:rsidR="000E452E" w:rsidRPr="00672DC3" w:rsidRDefault="001E3CC5" w:rsidP="001D0376">
      <w:pPr>
        <w:spacing w:after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br/>
      </w:r>
      <w:r w:rsidR="000E452E" w:rsidRPr="00672DC3">
        <w:rPr>
          <w:rFonts w:asciiTheme="minorHAnsi" w:hAnsiTheme="minorHAnsi" w:cs="Arial"/>
        </w:rPr>
        <w:t>Den tekniske del indeholder:</w:t>
      </w:r>
    </w:p>
    <w:p w14:paraId="0C7C6F77" w14:textId="77777777" w:rsidR="000E452E" w:rsidRPr="00672DC3" w:rsidRDefault="00C80A2F" w:rsidP="001D0376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 xml:space="preserve">ennemgang af de udførte </w:t>
      </w:r>
      <w:r w:rsidR="000E452E" w:rsidRPr="000A1689">
        <w:rPr>
          <w:rFonts w:asciiTheme="minorHAnsi" w:hAnsiTheme="minorHAnsi" w:cs="Arial"/>
        </w:rPr>
        <w:t>arbejder</w:t>
      </w:r>
      <w:r w:rsidR="000A1689" w:rsidRPr="000A1689">
        <w:rPr>
          <w:rFonts w:asciiTheme="minorHAnsi" w:hAnsiTheme="minorHAnsi" w:cs="Arial"/>
        </w:rPr>
        <w:t xml:space="preserve"> (på opførelsesstedet).</w:t>
      </w:r>
    </w:p>
    <w:p w14:paraId="1CCCEAC5" w14:textId="77777777" w:rsidR="000E452E" w:rsidRPr="00672DC3" w:rsidRDefault="00C80A2F" w:rsidP="001D0376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G</w:t>
      </w:r>
      <w:r w:rsidR="000E452E" w:rsidRPr="00672DC3">
        <w:rPr>
          <w:rFonts w:asciiTheme="minorHAnsi" w:hAnsiTheme="minorHAnsi" w:cs="Arial"/>
        </w:rPr>
        <w:t>ennemgang af knudepunkternes udførelse</w:t>
      </w:r>
      <w:r w:rsidR="001E3CC5">
        <w:rPr>
          <w:rFonts w:asciiTheme="minorHAnsi" w:hAnsiTheme="minorHAnsi" w:cs="Arial"/>
        </w:rPr>
        <w:t>.</w:t>
      </w:r>
      <w:r w:rsidR="001E3CC5">
        <w:rPr>
          <w:rFonts w:asciiTheme="minorHAnsi" w:hAnsiTheme="minorHAnsi" w:cs="Arial"/>
        </w:rPr>
        <w:br/>
      </w:r>
    </w:p>
    <w:p w14:paraId="7C57466E" w14:textId="77777777" w:rsidR="001E3CC5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 xml:space="preserve">Den tekniske gennemgang skal sikre, at opgaven kan afleveres til din lærer eller vejleder uden synlige fejl og mangler. </w:t>
      </w:r>
    </w:p>
    <w:p w14:paraId="3B35D303" w14:textId="77777777" w:rsidR="000E452E" w:rsidRPr="00672DC3" w:rsidRDefault="000E452E" w:rsidP="000E452E">
      <w:pPr>
        <w:spacing w:after="120"/>
        <w:rPr>
          <w:rFonts w:asciiTheme="minorHAnsi" w:hAnsiTheme="minorHAnsi" w:cs="Arial"/>
        </w:rPr>
      </w:pPr>
      <w:r w:rsidRPr="00672DC3">
        <w:rPr>
          <w:rFonts w:asciiTheme="minorHAnsi" w:hAnsiTheme="minorHAnsi" w:cs="Arial"/>
        </w:rPr>
        <w:t>Ved gennemgangen benyttes slutkontrolskema</w:t>
      </w:r>
      <w:r w:rsidR="001D0376">
        <w:rPr>
          <w:rFonts w:asciiTheme="minorHAnsi" w:hAnsiTheme="minorHAnsi" w:cs="Arial"/>
        </w:rPr>
        <w:t>et</w:t>
      </w:r>
      <w:r w:rsidRPr="00672DC3">
        <w:rPr>
          <w:rFonts w:asciiTheme="minorHAnsi" w:hAnsiTheme="minorHAnsi" w:cs="Arial"/>
        </w:rPr>
        <w:t xml:space="preserve">, </w:t>
      </w:r>
      <w:r w:rsidR="001E3CC5">
        <w:rPr>
          <w:rFonts w:asciiTheme="minorHAnsi" w:hAnsiTheme="minorHAnsi" w:cs="Arial"/>
        </w:rPr>
        <w:t xml:space="preserve">som </w:t>
      </w:r>
      <w:r w:rsidRPr="00672DC3">
        <w:rPr>
          <w:rFonts w:asciiTheme="minorHAnsi" w:hAnsiTheme="minorHAnsi" w:cs="Arial"/>
        </w:rPr>
        <w:t xml:space="preserve">evt. fejl eller mangler noteres </w:t>
      </w:r>
      <w:r w:rsidR="001E3CC5">
        <w:rPr>
          <w:rFonts w:asciiTheme="minorHAnsi" w:hAnsiTheme="minorHAnsi" w:cs="Arial"/>
        </w:rPr>
        <w:t>på</w:t>
      </w:r>
      <w:r w:rsidR="000A1689">
        <w:rPr>
          <w:rFonts w:asciiTheme="minorHAnsi" w:hAnsiTheme="minorHAnsi" w:cs="Arial"/>
        </w:rPr>
        <w:t>. Det skal tydeligt fremgå, hvilke</w:t>
      </w:r>
      <w:r w:rsidRPr="00672DC3">
        <w:rPr>
          <w:rFonts w:asciiTheme="minorHAnsi" w:hAnsiTheme="minorHAnsi" w:cs="Arial"/>
        </w:rPr>
        <w:t xml:space="preserve"> fejl/mang</w:t>
      </w:r>
      <w:r w:rsidR="000A1689">
        <w:rPr>
          <w:rFonts w:asciiTheme="minorHAnsi" w:hAnsiTheme="minorHAnsi" w:cs="Arial"/>
        </w:rPr>
        <w:t>ler</w:t>
      </w:r>
      <w:r w:rsidRPr="00672DC3">
        <w:rPr>
          <w:rFonts w:asciiTheme="minorHAnsi" w:hAnsiTheme="minorHAnsi" w:cs="Arial"/>
        </w:rPr>
        <w:t xml:space="preserve"> der er obse</w:t>
      </w:r>
      <w:r w:rsidR="000A1689">
        <w:rPr>
          <w:rFonts w:asciiTheme="minorHAnsi" w:hAnsiTheme="minorHAnsi" w:cs="Arial"/>
        </w:rPr>
        <w:t>rveret, hvor de</w:t>
      </w:r>
      <w:r w:rsidR="001E3CC5">
        <w:rPr>
          <w:rFonts w:asciiTheme="minorHAnsi" w:hAnsiTheme="minorHAnsi" w:cs="Arial"/>
        </w:rPr>
        <w:t xml:space="preserve"> er observeret</w:t>
      </w:r>
      <w:r w:rsidR="00552399">
        <w:rPr>
          <w:rFonts w:asciiTheme="minorHAnsi" w:hAnsiTheme="minorHAnsi" w:cs="Arial"/>
        </w:rPr>
        <w:t>,</w:t>
      </w:r>
      <w:r w:rsidR="000A1689">
        <w:rPr>
          <w:rFonts w:asciiTheme="minorHAnsi" w:hAnsiTheme="minorHAnsi" w:cs="Arial"/>
        </w:rPr>
        <w:t xml:space="preserve"> og hvordan de</w:t>
      </w:r>
      <w:r w:rsidR="001E3CC5">
        <w:rPr>
          <w:rFonts w:asciiTheme="minorHAnsi" w:hAnsiTheme="minorHAnsi" w:cs="Arial"/>
        </w:rPr>
        <w:t xml:space="preserve"> kan </w:t>
      </w:r>
      <w:r w:rsidRPr="00672DC3">
        <w:rPr>
          <w:rFonts w:asciiTheme="minorHAnsi" w:hAnsiTheme="minorHAnsi" w:cs="Arial"/>
        </w:rPr>
        <w:t>afhjælp</w:t>
      </w:r>
      <w:r w:rsidR="001E3CC5">
        <w:rPr>
          <w:rFonts w:asciiTheme="minorHAnsi" w:hAnsiTheme="minorHAnsi" w:cs="Arial"/>
        </w:rPr>
        <w:t>es/rettes.</w:t>
      </w:r>
    </w:p>
    <w:p w14:paraId="1AECE70B" w14:textId="77777777" w:rsidR="000E452E" w:rsidRDefault="000E452E" w:rsidP="000E452E">
      <w:pPr>
        <w:spacing w:after="240"/>
        <w:rPr>
          <w:rFonts w:asciiTheme="minorHAnsi" w:hAnsiTheme="minorHAnsi" w:cs="Arial"/>
          <w:b/>
        </w:rPr>
      </w:pPr>
    </w:p>
    <w:p w14:paraId="0D685961" w14:textId="77777777" w:rsidR="00AB3221" w:rsidRDefault="007D24C6" w:rsidP="000E452E">
      <w:pPr>
        <w:spacing w:after="240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540081" wp14:editId="49A444A9">
                <wp:simplePos x="0" y="0"/>
                <wp:positionH relativeFrom="column">
                  <wp:posOffset>544195</wp:posOffset>
                </wp:positionH>
                <wp:positionV relativeFrom="paragraph">
                  <wp:posOffset>31115</wp:posOffset>
                </wp:positionV>
                <wp:extent cx="5401945" cy="4382770"/>
                <wp:effectExtent l="0" t="1270" r="127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1945" cy="438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6BA8B" w14:textId="77777777" w:rsidR="008A4EAD" w:rsidRDefault="008A4EAD" w:rsidP="00A31347">
                            <w:pPr>
                              <w:rPr>
                                <w:i/>
                              </w:rPr>
                            </w:pPr>
                            <w:r w:rsidRPr="00A31347">
                              <w:rPr>
                                <w:i/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1E46C2FE" wp14:editId="1BB342EC">
                                  <wp:extent cx="4956361" cy="3468089"/>
                                  <wp:effectExtent l="19050" t="0" r="0" b="0"/>
                                  <wp:docPr id="6" name="Billede 5" descr="skotrende_kap 9_s111_smal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kotrende_kap 9_s111_small.jpg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73605" cy="34801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4F346C" w14:textId="77777777" w:rsidR="008A4EAD" w:rsidRPr="00927EA7" w:rsidRDefault="008A4EAD" w:rsidP="00A31347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De tildannede tagsten er ikke limet eller fastgjort og glider derfor ned i skotrenden. </w:t>
                            </w:r>
                            <w:r>
                              <w:rPr>
                                <w:i/>
                              </w:rPr>
                              <w:br/>
                              <w:t xml:space="preserve">Det er en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ommer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!</w:t>
                            </w:r>
                          </w:p>
                          <w:p w14:paraId="719AE979" w14:textId="77777777" w:rsidR="008A4EAD" w:rsidRPr="00A31347" w:rsidRDefault="008A4EAD" w:rsidP="00A313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9EC47" id="Text Box 15" o:spid="_x0000_s1032" type="#_x0000_t202" style="position:absolute;margin-left:42.85pt;margin-top:2.45pt;width:425.35pt;height:34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" stroked="f">
                <v:textbox>
                  <w:txbxContent>
                    <w:p w:rsidR="008A4EAD" w:rsidRDefault="008A4EAD" w:rsidP="00A31347">
                      <w:pPr>
                        <w:rPr>
                          <w:i/>
                        </w:rPr>
                      </w:pPr>
                      <w:r w:rsidRPr="00A31347">
                        <w:rPr>
                          <w:i/>
                          <w:noProof/>
                          <w:lang w:eastAsia="da-DK"/>
                        </w:rPr>
                        <w:drawing>
                          <wp:inline distT="0" distB="0" distL="0" distR="0" wp14:anchorId="690BEE89" wp14:editId="07777777">
                            <wp:extent cx="4956361" cy="3468089"/>
                            <wp:effectExtent l="19050" t="0" r="0" b="0"/>
                            <wp:docPr id="6" name="Billede 5" descr="skotrende_kap 9_s111_smal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kotrende_kap 9_s111_small.jpg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73605" cy="34801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A4EAD" w:rsidRPr="00927EA7" w:rsidRDefault="008A4EAD" w:rsidP="00A31347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De tildannede tagsten er ikke limet eller fastgjort og glider derfor ned i skotrenden. </w:t>
                      </w:r>
                      <w:r>
                        <w:rPr>
                          <w:i/>
                        </w:rPr>
                        <w:br/>
                        <w:t xml:space="preserve">Det er en </w:t>
                      </w:r>
                      <w:proofErr w:type="spellStart"/>
                      <w:r>
                        <w:rPr>
                          <w:i/>
                        </w:rPr>
                        <w:t>ommer</w:t>
                      </w:r>
                      <w:proofErr w:type="spellEnd"/>
                      <w:r>
                        <w:rPr>
                          <w:i/>
                        </w:rPr>
                        <w:t>!</w:t>
                      </w:r>
                    </w:p>
                    <w:p w:rsidR="008A4EAD" w:rsidRPr="00A31347" w:rsidRDefault="008A4EAD" w:rsidP="00A31347"/>
                  </w:txbxContent>
                </v:textbox>
              </v:shape>
            </w:pict>
          </mc:Fallback>
        </mc:AlternateContent>
      </w:r>
    </w:p>
    <w:p w14:paraId="7739A38B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79440C5F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429B8289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62EB9C82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03DFFFCC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4364DD0C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0F80E815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5F54357C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3C94B74E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3048FC56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7B053047" w14:textId="77777777" w:rsidR="00AB3221" w:rsidRDefault="00AB3221" w:rsidP="000E452E">
      <w:pPr>
        <w:spacing w:after="240"/>
        <w:rPr>
          <w:rFonts w:asciiTheme="minorHAnsi" w:hAnsiTheme="minorHAnsi" w:cs="Arial"/>
          <w:b/>
        </w:rPr>
      </w:pPr>
    </w:p>
    <w:p w14:paraId="111A071C" w14:textId="77777777" w:rsidR="00B473E2" w:rsidRDefault="00B473E2" w:rsidP="000E452E">
      <w:pPr>
        <w:spacing w:after="240"/>
        <w:rPr>
          <w:rFonts w:asciiTheme="minorHAnsi" w:hAnsiTheme="minorHAnsi" w:cs="Arial"/>
          <w:b/>
        </w:rPr>
        <w:sectPr w:rsidR="00B473E2" w:rsidSect="000E452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 w:code="9"/>
          <w:pgMar w:top="1701" w:right="1133" w:bottom="1276" w:left="1134" w:header="709" w:footer="238" w:gutter="0"/>
          <w:paperSrc w:first="15" w:other="15"/>
          <w:cols w:space="709"/>
          <w:docGrid w:linePitch="360"/>
        </w:sectPr>
      </w:pPr>
    </w:p>
    <w:sdt>
      <w:sdtPr>
        <w:rPr>
          <w:rFonts w:ascii="Arial" w:hAnsi="Arial" w:cs="Arial"/>
          <w:sz w:val="28"/>
          <w:szCs w:val="28"/>
        </w:rPr>
        <w:id w:val="14998613"/>
        <w:docPartObj>
          <w:docPartGallery w:val="Cover Pages"/>
          <w:docPartUnique/>
        </w:docPartObj>
      </w:sdtPr>
      <w:sdtEndPr>
        <w:rPr>
          <w:rFonts w:ascii="Calibri" w:hAnsi="Calibri" w:cs="Times New Roman"/>
          <w:sz w:val="22"/>
          <w:szCs w:val="22"/>
        </w:rPr>
      </w:sdtEndPr>
      <w:sdtContent>
        <w:tbl>
          <w:tblPr>
            <w:tblpPr w:leftFromText="141" w:rightFromText="141" w:vertAnchor="page" w:horzAnchor="margin" w:tblpY="2859"/>
            <w:tblW w:w="5000" w:type="pct"/>
            <w:tblLayout w:type="fixed"/>
            <w:tblCellMar>
              <w:left w:w="80" w:type="dxa"/>
              <w:right w:w="80" w:type="dxa"/>
            </w:tblCellMar>
            <w:tblLook w:val="0000" w:firstRow="0" w:lastRow="0" w:firstColumn="0" w:lastColumn="0" w:noHBand="0" w:noVBand="0"/>
          </w:tblPr>
          <w:tblGrid>
            <w:gridCol w:w="914"/>
            <w:gridCol w:w="4023"/>
            <w:gridCol w:w="2843"/>
            <w:gridCol w:w="1853"/>
          </w:tblGrid>
          <w:tr w:rsidR="00FA3436" w:rsidRPr="00F03E92" w14:paraId="358E547D" w14:textId="77777777" w:rsidTr="00FA3436">
            <w:trPr>
              <w:cantSplit/>
              <w:trHeight w:hRule="exact" w:val="680"/>
            </w:trPr>
            <w:tc>
              <w:tcPr>
                <w:tcW w:w="53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E8F85A1" w14:textId="77777777" w:rsidR="00FA3436" w:rsidRDefault="00FA3436" w:rsidP="00FA3436">
                <w:pPr>
                  <w:spacing w:after="0" w:line="240" w:lineRule="auto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sz w:val="28"/>
                    <w:szCs w:val="28"/>
                  </w:rPr>
                  <w:t xml:space="preserve">Overskrift </w:t>
                </w:r>
              </w:p>
              <w:p w14:paraId="53063DC4" w14:textId="77777777" w:rsidR="00FA3436" w:rsidRPr="00FA3436" w:rsidRDefault="00FA3436" w:rsidP="00FA3436">
                <w:pPr>
                  <w:spacing w:after="0" w:line="240" w:lineRule="auto"/>
                  <w:rPr>
                    <w:rFonts w:ascii="Arial" w:hAnsi="Arial" w:cs="Arial"/>
                    <w:szCs w:val="24"/>
                  </w:rPr>
                </w:pPr>
                <w:r w:rsidRPr="00556A1B">
                  <w:rPr>
                    <w:rFonts w:ascii="Arial" w:hAnsi="Arial" w:cs="Arial"/>
                    <w:szCs w:val="24"/>
                  </w:rPr>
                  <w:t>(hvad skal kontrolleres)</w:t>
                </w:r>
              </w:p>
              <w:p w14:paraId="317C5E99" w14:textId="77777777" w:rsidR="00FA3436" w:rsidRDefault="00FA3436" w:rsidP="00B5212D"/>
              <w:p w14:paraId="0B45D79F" w14:textId="77777777" w:rsidR="00FA3436" w:rsidRPr="00BE782C" w:rsidRDefault="00FA3436" w:rsidP="00B5212D">
                <w:pPr>
                  <w:rPr>
                    <w:rFonts w:ascii="Arial" w:hAnsi="Arial"/>
                    <w:sz w:val="28"/>
                    <w:szCs w:val="36"/>
                  </w:rPr>
                </w:pPr>
              </w:p>
            </w:tc>
            <w:tc>
              <w:tcPr>
                <w:tcW w:w="5086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16D9F8B" w14:textId="77777777" w:rsidR="00FA3436" w:rsidRPr="00816C76" w:rsidRDefault="00FA3436" w:rsidP="00B5212D">
                <w:pPr>
                  <w:rPr>
                    <w:rFonts w:ascii="Arial" w:hAnsi="Arial"/>
                    <w:color w:val="FF0000"/>
                    <w:sz w:val="20"/>
                  </w:rPr>
                </w:pPr>
              </w:p>
            </w:tc>
          </w:tr>
          <w:tr w:rsidR="00FA3436" w:rsidRPr="00F5746E" w14:paraId="17148AEC" w14:textId="77777777" w:rsidTr="00F5746E">
            <w:trPr>
              <w:cantSplit/>
              <w:trHeight w:hRule="exact" w:val="454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04C13B5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Nr.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19CC77D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Kontrol af:</w:t>
                </w: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69E0437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Kontrolmetode:</w:t>
                </w:r>
              </w:p>
            </w:tc>
          </w:tr>
          <w:tr w:rsidR="00FA3436" w:rsidRPr="00F5746E" w14:paraId="0011DAB8" w14:textId="77777777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0A224A84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1.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0916811" w14:textId="77777777" w:rsidR="00F5746E" w:rsidRPr="00F5746E" w:rsidRDefault="00F5746E" w:rsidP="00F5746E">
                <w:pPr>
                  <w:spacing w:line="240" w:lineRule="auto"/>
                  <w:jc w:val="center"/>
                </w:pP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5524445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</w:tr>
          <w:tr w:rsidR="00FA3436" w:rsidRPr="00F5746E" w14:paraId="2FA24662" w14:textId="77777777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8007B8B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2.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5904DE6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C096632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</w:tr>
          <w:tr w:rsidR="00FA3436" w:rsidRPr="00F5746E" w14:paraId="4673D6BE" w14:textId="77777777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F72FC9B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3.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951D2CC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310CC20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</w:tr>
          <w:tr w:rsidR="00FA3436" w:rsidRPr="00F5746E" w14:paraId="247B0EA6" w14:textId="77777777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5021F2C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4.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D72C742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752F482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</w:tr>
          <w:tr w:rsidR="00FA3436" w:rsidRPr="00F5746E" w14:paraId="1A81C6DA" w14:textId="77777777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FEDAD9B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5.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C29C8BB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A069B54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</w:tr>
          <w:tr w:rsidR="00FA3436" w:rsidRPr="00F5746E" w14:paraId="2FF625C3" w14:textId="77777777" w:rsidTr="00F5746E">
            <w:trPr>
              <w:cantSplit/>
              <w:trHeight w:val="340"/>
            </w:trPr>
            <w:tc>
              <w:tcPr>
                <w:tcW w:w="98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FB64ACB" w14:textId="77777777" w:rsidR="00FA3436" w:rsidRPr="00F5746E" w:rsidRDefault="00FA3436" w:rsidP="00F5746E">
                <w:pPr>
                  <w:spacing w:line="240" w:lineRule="auto"/>
                  <w:jc w:val="center"/>
                </w:pPr>
                <w:r w:rsidRPr="00F5746E">
                  <w:t>6.</w:t>
                </w:r>
              </w:p>
            </w:tc>
            <w:tc>
              <w:tcPr>
                <w:tcW w:w="7447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F605765" w14:textId="77777777" w:rsidR="00FA3436" w:rsidRPr="00F5746E" w:rsidRDefault="00FA3436" w:rsidP="00F5746E">
                <w:pPr>
                  <w:spacing w:line="240" w:lineRule="auto"/>
                  <w:jc w:val="center"/>
                </w:pPr>
              </w:p>
            </w:tc>
            <w:tc>
              <w:tcPr>
                <w:tcW w:w="1998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7E0564BA" w14:textId="77777777" w:rsidR="00FA3436" w:rsidRPr="00F5746E" w:rsidRDefault="000E7C8F" w:rsidP="00F5746E">
                <w:pPr>
                  <w:spacing w:line="240" w:lineRule="auto"/>
                  <w:jc w:val="center"/>
                </w:pPr>
              </w:p>
            </w:tc>
          </w:tr>
        </w:tbl>
      </w:sdtContent>
    </w:sdt>
    <w:p w14:paraId="11137CCA" w14:textId="77777777" w:rsidR="00FA3436" w:rsidRPr="00FA3436" w:rsidRDefault="007D24C6" w:rsidP="008A3C6A">
      <w:pPr>
        <w:rPr>
          <w:sz w:val="4"/>
          <w:szCs w:val="4"/>
        </w:rPr>
      </w:pPr>
      <w:r>
        <w:rPr>
          <w:rFonts w:ascii="Arial" w:hAnsi="Arial" w:cs="Arial"/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EAD240" wp14:editId="7490A655">
                <wp:simplePos x="0" y="0"/>
                <wp:positionH relativeFrom="column">
                  <wp:posOffset>-40005</wp:posOffset>
                </wp:positionH>
                <wp:positionV relativeFrom="paragraph">
                  <wp:posOffset>-1170940</wp:posOffset>
                </wp:positionV>
                <wp:extent cx="2314575" cy="314325"/>
                <wp:effectExtent l="0" t="0" r="9525" b="9525"/>
                <wp:wrapNone/>
                <wp:docPr id="1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8DD30" w14:textId="77777777" w:rsidR="008A4EAD" w:rsidRPr="009552DC" w:rsidRDefault="008A4EAD" w:rsidP="00F464F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Modtagekontrol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263E4" id="Text Box 43" o:spid="_x0000_s1033" type="#_x0000_t202" style="position:absolute;margin-left:-3.15pt;margin-top:-92.2pt;width:182.25pt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79hQIAABg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" stroked="f">
                <v:textbox>
                  <w:txbxContent>
                    <w:p w:rsidR="008A4EAD" w:rsidRPr="009552DC" w:rsidRDefault="008A4EAD" w:rsidP="00F464F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Modtagekontrol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20"/>
        <w:gridCol w:w="293"/>
        <w:gridCol w:w="294"/>
        <w:gridCol w:w="294"/>
        <w:gridCol w:w="294"/>
        <w:gridCol w:w="294"/>
        <w:gridCol w:w="312"/>
        <w:gridCol w:w="1964"/>
        <w:gridCol w:w="4040"/>
        <w:gridCol w:w="928"/>
      </w:tblGrid>
      <w:tr w:rsidR="00FA3436" w:rsidRPr="00850059" w14:paraId="07AC15E7" w14:textId="77777777" w:rsidTr="00FA3436">
        <w:trPr>
          <w:cantSplit/>
          <w:trHeight w:hRule="exact" w:val="28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3A707C8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1927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9E2588D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Kontrol-aktivitet nr.: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B6BEB57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Følgeseddel 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6306BCF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Evt.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AA499C6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850059" w14:paraId="02F2CEDB" w14:textId="77777777" w:rsidTr="00FA3436">
        <w:trPr>
          <w:cantSplit/>
          <w:trHeight w:hRule="exact" w:val="284"/>
        </w:trPr>
        <w:tc>
          <w:tcPr>
            <w:tcW w:w="9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D0F1A4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3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1FA8" w14:textId="77777777"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4C44" w14:textId="77777777"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BD8C" w14:textId="77777777"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6C77" w14:textId="77777777"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EB71" w14:textId="77777777"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3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4290" w14:textId="77777777" w:rsidR="00FA3436" w:rsidRDefault="00FA3436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C47975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nr.:</w:t>
            </w:r>
          </w:p>
        </w:tc>
        <w:tc>
          <w:tcPr>
            <w:tcW w:w="439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74741E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bemærkninger:</w:t>
            </w:r>
          </w:p>
        </w:tc>
        <w:tc>
          <w:tcPr>
            <w:tcW w:w="99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76B0E" w14:textId="77777777" w:rsidR="00FA3436" w:rsidRDefault="00FA3436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Signatur:</w:t>
            </w:r>
          </w:p>
        </w:tc>
      </w:tr>
      <w:tr w:rsidR="00FA3436" w:rsidRPr="00FA41A5" w14:paraId="2C2EADE4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F6681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6372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BBE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065C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B5A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F89A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19D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911F1C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3374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BC0C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22BD99B9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1CE62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552D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7571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3E93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7508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6F67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7E7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1551F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7B5637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72830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1C7C830E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BF1157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2D37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856C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766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EBC4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875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AC82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B8CEE5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5EE99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F4165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10F67989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C6EE0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697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7E8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DBE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F9D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A878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CFD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97467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37DD2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E9212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2E2BD425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12AB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FC2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556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35E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A9B3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F624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B32C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56EA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9219EA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8F06A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0942C48E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66DC6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3911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2FD8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564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947D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64F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29B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16711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8BD98F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60961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7760B802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B27DE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56E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9AE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9372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675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2FCC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91F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0212D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F590C4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F8BBD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58F184E2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0299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C83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C6D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BAB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B01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F90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8FB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461C18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B0C2FA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34A6D9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277260E4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3B8D4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77F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9F4A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C22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58EC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1307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BD58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D4D5F4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20A437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48C31F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7BCE27F3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FBE27E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E98A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574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350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65A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86E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F25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06DDF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F3AB34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B9D4C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269B525B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DF9016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6AB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D131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1A4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92B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B1FA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C91E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7632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2E405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B27766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7E40137A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B33FC8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A384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B9D9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8AD4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CE6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ABD2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8608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B4CC95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19245B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9481B1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65EFAB8D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827A7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271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1C61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A79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B9A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E9D2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194B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843AF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299114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AF7387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6DFB541D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53231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4B4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D072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687A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D99A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B52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423C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49996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50CA0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216A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  <w:tr w:rsidR="00FA3436" w:rsidRPr="00FA41A5" w14:paraId="77417DB8" w14:textId="77777777" w:rsidTr="00FA343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C1C3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3EF8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5D7F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D430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0371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BCE6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9BE5" w14:textId="77777777" w:rsidR="00FA3436" w:rsidRPr="00FA41A5" w:rsidRDefault="00FA3436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47FF2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2D6C5C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2F298" w14:textId="77777777" w:rsidR="00FA3436" w:rsidRPr="00FA41A5" w:rsidRDefault="00FA3436" w:rsidP="00B5212D">
            <w:pPr>
              <w:rPr>
                <w:rFonts w:ascii="Arial" w:hAnsi="Arial"/>
                <w:sz w:val="20"/>
              </w:rPr>
            </w:pPr>
          </w:p>
        </w:tc>
      </w:tr>
    </w:tbl>
    <w:p w14:paraId="2680E725" w14:textId="77777777" w:rsidR="0043652F" w:rsidRDefault="0043652F" w:rsidP="008A3C6A"/>
    <w:p w14:paraId="3A302E1D" w14:textId="77777777" w:rsidR="0043652F" w:rsidRPr="0043652F" w:rsidRDefault="0043652F" w:rsidP="008A3C6A">
      <w:pPr>
        <w:rPr>
          <w:sz w:val="4"/>
          <w:szCs w:val="4"/>
        </w:rPr>
      </w:pPr>
    </w:p>
    <w:tbl>
      <w:tblPr>
        <w:tblpPr w:leftFromText="141" w:rightFromText="141" w:vertAnchor="page" w:horzAnchor="margin" w:tblpY="2811"/>
        <w:tblW w:w="5000" w:type="pct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67"/>
        <w:gridCol w:w="3373"/>
        <w:gridCol w:w="2851"/>
        <w:gridCol w:w="1087"/>
        <w:gridCol w:w="1555"/>
      </w:tblGrid>
      <w:tr w:rsidR="0043652F" w:rsidRPr="00F03E92" w14:paraId="743718D7" w14:textId="77777777" w:rsidTr="0043652F">
        <w:trPr>
          <w:cantSplit/>
          <w:trHeight w:hRule="exact" w:val="680"/>
        </w:trPr>
        <w:tc>
          <w:tcPr>
            <w:tcW w:w="44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5E6CC" w14:textId="77777777" w:rsidR="0043652F" w:rsidRDefault="0043652F" w:rsidP="0043652F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Overskrift </w:t>
            </w:r>
          </w:p>
          <w:p w14:paraId="11541F44" w14:textId="77777777" w:rsidR="0043652F" w:rsidRPr="009D7ACC" w:rsidRDefault="0043652F" w:rsidP="0043652F">
            <w:pPr>
              <w:spacing w:after="0" w:line="240" w:lineRule="auto"/>
              <w:rPr>
                <w:rFonts w:ascii="Arial" w:hAnsi="Arial" w:cs="Arial"/>
              </w:rPr>
            </w:pPr>
            <w:r w:rsidRPr="00556A1B">
              <w:rPr>
                <w:rFonts w:ascii="Arial" w:hAnsi="Arial" w:cs="Arial"/>
                <w:szCs w:val="24"/>
              </w:rPr>
              <w:t>(hvad skal kontrolleres)</w:t>
            </w:r>
          </w:p>
          <w:p w14:paraId="6340308B" w14:textId="77777777" w:rsidR="0043652F" w:rsidRDefault="0043652F" w:rsidP="0043652F"/>
          <w:p w14:paraId="30933138" w14:textId="77777777" w:rsidR="0043652F" w:rsidRPr="00BE782C" w:rsidRDefault="0043652F" w:rsidP="0043652F">
            <w:pPr>
              <w:rPr>
                <w:rFonts w:ascii="Arial" w:hAnsi="Arial"/>
                <w:sz w:val="28"/>
                <w:szCs w:val="36"/>
              </w:rPr>
            </w:pPr>
          </w:p>
        </w:tc>
        <w:tc>
          <w:tcPr>
            <w:tcW w:w="594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3FA54" w14:textId="77777777" w:rsidR="0043652F" w:rsidRPr="00060BC1" w:rsidRDefault="0043652F" w:rsidP="0043652F">
            <w:pPr>
              <w:rPr>
                <w:rFonts w:ascii="Arial" w:hAnsi="Arial"/>
                <w:sz w:val="20"/>
              </w:rPr>
            </w:pPr>
          </w:p>
        </w:tc>
      </w:tr>
      <w:tr w:rsidR="0043652F" w:rsidRPr="00F03E92" w14:paraId="25D5E32D" w14:textId="77777777" w:rsidTr="0043652F">
        <w:trPr>
          <w:cantSplit/>
          <w:trHeight w:hRule="exact" w:val="454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F662" w14:textId="77777777" w:rsidR="0043652F" w:rsidRPr="000F69B9" w:rsidRDefault="0043652F" w:rsidP="0043652F">
            <w:pPr>
              <w:jc w:val="center"/>
              <w:rPr>
                <w:rFonts w:ascii="Arial" w:hAnsi="Arial" w:cs="Arial"/>
                <w:sz w:val="20"/>
              </w:rPr>
            </w:pPr>
            <w:r w:rsidRPr="000F69B9">
              <w:rPr>
                <w:rFonts w:ascii="Arial" w:hAnsi="Arial" w:cs="Arial"/>
                <w:sz w:val="20"/>
              </w:rPr>
              <w:t>Nr.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8ADE6" w14:textId="77777777" w:rsidR="0043652F" w:rsidRDefault="0043652F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 af</w:t>
            </w:r>
            <w:r w:rsidRPr="00060BC1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40F0C" w14:textId="77777777" w:rsidR="0043652F" w:rsidRPr="00412154" w:rsidRDefault="0043652F" w:rsidP="0043652F">
            <w:pPr>
              <w:ind w:left="3960" w:hanging="3960"/>
              <w:rPr>
                <w:rFonts w:ascii="Arial" w:hAnsi="Arial"/>
                <w:sz w:val="20"/>
                <w:szCs w:val="24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Kontrol-</w:t>
            </w:r>
          </w:p>
          <w:p w14:paraId="65F21110" w14:textId="77777777" w:rsidR="0043652F" w:rsidRPr="00060BC1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omfang: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57B3F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  <w:r w:rsidRPr="00060BC1">
              <w:rPr>
                <w:rFonts w:ascii="Arial" w:hAnsi="Arial"/>
                <w:sz w:val="20"/>
              </w:rPr>
              <w:t>Kontrolmetode:</w:t>
            </w:r>
          </w:p>
        </w:tc>
      </w:tr>
      <w:tr w:rsidR="0043652F" w:rsidRPr="00F03E92" w14:paraId="5E08135C" w14:textId="77777777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ED2C" w14:textId="77777777"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F70D3" w14:textId="77777777" w:rsidR="0043652F" w:rsidRPr="00875ED4" w:rsidRDefault="007D24C6" w:rsidP="004365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C49F6D9" wp14:editId="6C8FD94B">
                      <wp:simplePos x="0" y="0"/>
                      <wp:positionH relativeFrom="column">
                        <wp:posOffset>-556260</wp:posOffset>
                      </wp:positionH>
                      <wp:positionV relativeFrom="paragraph">
                        <wp:posOffset>-1731010</wp:posOffset>
                      </wp:positionV>
                      <wp:extent cx="2314575" cy="314325"/>
                      <wp:effectExtent l="0" t="0" r="9525" b="9525"/>
                      <wp:wrapNone/>
                      <wp:docPr id="15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45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76F26E" w14:textId="77777777" w:rsidR="008A4EAD" w:rsidRPr="009552DC" w:rsidRDefault="008A4EAD" w:rsidP="009552DC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Proceskontrol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00A50" id="_x0000_s1034" type="#_x0000_t202" style="position:absolute;margin-left:-43.8pt;margin-top:-136.3pt;width:182.25pt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" stroked="f">
                      <v:textbox>
                        <w:txbxContent>
                          <w:p w:rsidR="008A4EAD" w:rsidRPr="009552DC" w:rsidRDefault="008A4EAD" w:rsidP="009552D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Proceskontrol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81F33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1CB7B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  <w:tr w:rsidR="0043652F" w:rsidRPr="00F03E92" w14:paraId="10C90952" w14:textId="77777777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9CEA" w14:textId="77777777"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FBDCF" w14:textId="77777777" w:rsidR="0043652F" w:rsidRPr="00875ED4" w:rsidRDefault="0043652F" w:rsidP="0043652F">
            <w:pPr>
              <w:rPr>
                <w:rFonts w:ascii="Arial" w:hAnsi="Arial"/>
                <w:sz w:val="20"/>
              </w:rPr>
            </w:pP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19154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F12944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  <w:tr w:rsidR="0043652F" w:rsidRPr="00F03E92" w14:paraId="62D36BD1" w14:textId="77777777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4CC2" w14:textId="77777777"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C86A44" w14:textId="77777777" w:rsidR="0043652F" w:rsidRPr="00875ED4" w:rsidRDefault="0043652F" w:rsidP="0043652F">
            <w:pPr>
              <w:rPr>
                <w:rFonts w:ascii="Arial" w:hAnsi="Arial"/>
                <w:sz w:val="20"/>
              </w:rPr>
            </w:pP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1B0F4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E8364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  <w:tr w:rsidR="0043652F" w:rsidRPr="00F03E92" w14:paraId="264CE580" w14:textId="77777777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1E9E" w14:textId="77777777"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8F909B" w14:textId="77777777" w:rsidR="0043652F" w:rsidRPr="00875ED4" w:rsidRDefault="0043652F" w:rsidP="0043652F">
            <w:pPr>
              <w:rPr>
                <w:rFonts w:ascii="Arial" w:hAnsi="Arial"/>
                <w:sz w:val="20"/>
              </w:rPr>
            </w:pP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B51CB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D972A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  <w:tr w:rsidR="0043652F" w:rsidRPr="00F03E92" w14:paraId="3F73744B" w14:textId="77777777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1EA9" w14:textId="77777777"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5.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E3E51" w14:textId="77777777" w:rsidR="0043652F" w:rsidRPr="00875ED4" w:rsidRDefault="0043652F" w:rsidP="0043652F">
            <w:pPr>
              <w:rPr>
                <w:rFonts w:ascii="Arial" w:hAnsi="Arial"/>
                <w:sz w:val="20"/>
              </w:rPr>
            </w:pP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98C41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D689DC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  <w:tr w:rsidR="0043652F" w:rsidRPr="00F03E92" w14:paraId="61DF8291" w14:textId="77777777" w:rsidTr="0043652F">
        <w:trPr>
          <w:cantSplit/>
          <w:trHeight w:val="340"/>
        </w:trPr>
        <w:tc>
          <w:tcPr>
            <w:tcW w:w="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4400" w14:textId="77777777" w:rsidR="0043652F" w:rsidRPr="000F69B9" w:rsidRDefault="0043652F" w:rsidP="0043652F">
            <w:pPr>
              <w:jc w:val="center"/>
              <w:rPr>
                <w:rFonts w:ascii="Arial" w:hAnsi="Arial"/>
                <w:sz w:val="20"/>
              </w:rPr>
            </w:pPr>
            <w:r w:rsidRPr="000F69B9">
              <w:rPr>
                <w:rFonts w:ascii="Arial" w:hAnsi="Arial"/>
                <w:sz w:val="20"/>
              </w:rPr>
              <w:t>6.</w:t>
            </w:r>
          </w:p>
        </w:tc>
        <w:tc>
          <w:tcPr>
            <w:tcW w:w="676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DA9D47" w14:textId="77777777" w:rsidR="0043652F" w:rsidRPr="00875ED4" w:rsidRDefault="0043652F" w:rsidP="0043652F">
            <w:pPr>
              <w:rPr>
                <w:rFonts w:ascii="Arial" w:hAnsi="Arial"/>
                <w:sz w:val="20"/>
              </w:rPr>
            </w:pPr>
          </w:p>
        </w:tc>
        <w:tc>
          <w:tcPr>
            <w:tcW w:w="1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06823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7DB2A" w14:textId="77777777" w:rsidR="0043652F" w:rsidRDefault="0043652F" w:rsidP="0043652F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</w:tbl>
    <w:tbl>
      <w:tblPr>
        <w:tblW w:w="5000" w:type="pct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20"/>
        <w:gridCol w:w="293"/>
        <w:gridCol w:w="294"/>
        <w:gridCol w:w="294"/>
        <w:gridCol w:w="294"/>
        <w:gridCol w:w="294"/>
        <w:gridCol w:w="312"/>
        <w:gridCol w:w="1964"/>
        <w:gridCol w:w="4040"/>
        <w:gridCol w:w="928"/>
      </w:tblGrid>
      <w:tr w:rsidR="0043652F" w:rsidRPr="00850059" w14:paraId="1BAF327C" w14:textId="77777777" w:rsidTr="0043652F">
        <w:trPr>
          <w:cantSplit/>
          <w:trHeight w:hRule="exact" w:val="28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6A0EA3D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1927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46FFC5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Kontrol-aktivitet nr.: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CCF3210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Følgeseddel 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C04F47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Evt.</w:t>
            </w: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3AE2ADE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850059" w14:paraId="55EE20FA" w14:textId="77777777" w:rsidTr="0043652F">
        <w:trPr>
          <w:cantSplit/>
          <w:trHeight w:hRule="exact" w:val="284"/>
        </w:trPr>
        <w:tc>
          <w:tcPr>
            <w:tcW w:w="9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307C7D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3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9F26" w14:textId="77777777"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698B" w14:textId="77777777"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D355" w14:textId="77777777"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5BE9" w14:textId="77777777"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F966" w14:textId="77777777"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3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8C5C" w14:textId="77777777" w:rsidR="0043652F" w:rsidRDefault="0043652F" w:rsidP="00B5212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A51C8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nr.:</w:t>
            </w:r>
          </w:p>
        </w:tc>
        <w:tc>
          <w:tcPr>
            <w:tcW w:w="439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02D84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bemærkninger:</w:t>
            </w:r>
          </w:p>
        </w:tc>
        <w:tc>
          <w:tcPr>
            <w:tcW w:w="99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AEE759" w14:textId="77777777" w:rsidR="0043652F" w:rsidRDefault="0043652F" w:rsidP="00B5212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Signatur:</w:t>
            </w:r>
          </w:p>
        </w:tc>
      </w:tr>
      <w:tr w:rsidR="0043652F" w:rsidRPr="00FA41A5" w14:paraId="55F6725C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3FEAC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DCE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A01E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8CD1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19B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9CEA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7F65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D1CFB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8DBA7B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37A660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2A265BD5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E2A2E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231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1746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C440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B3B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BBF5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8F5A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FF5885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3C494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92892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4F1563CC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DB85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EA1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A585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954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232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6AA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808E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09930A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ABD1A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55972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44B8CDB5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26CD8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44E1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3E3D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741D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611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800E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649D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2B87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BC0D7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1CB81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160C6448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B87B4A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73E4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B98A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9B8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67C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5D2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D652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50A9A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896FC5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194F6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4EFBE338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FD97F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D7F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2DAB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A8EE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789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39A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C51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5BBC7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19283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7EA7E6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06B5DC6A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8ABD1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4DE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CD72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542D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F9F2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8A3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2D8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1B942C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1026D7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ECB32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45B45F4A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5782D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FA2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945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CA2B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9C4E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172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238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F107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87BE9C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8398A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7E0F2BEC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872F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932C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DB3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E42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CE0A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5637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23C4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AB015B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5FB542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97D7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28CC175A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4F9F1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5A1B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A98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8E3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C7D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9615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98D1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A6710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0A22F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AC8F4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38F8D5C0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A8A1F3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C15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0D2E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911A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61CC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904C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8E80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384A3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44DA2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F339B0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676E8290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D052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CAA4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B9C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52ED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F37D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CE64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8CD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0355B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B9357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303BAF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616A0D4E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3ADED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07E1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3814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1BFB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0EF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64E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EFF3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2804B0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488B63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81854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30DD5A00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D4B6B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18CC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042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29C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CC06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F15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B8A2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7DE0A3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1FB97C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BC18F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  <w:tr w:rsidR="0043652F" w:rsidRPr="00FA41A5" w14:paraId="79DC1537" w14:textId="77777777" w:rsidTr="0043652F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27DAE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413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E658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B87A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F98F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C999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ECF1" w14:textId="77777777" w:rsidR="0043652F" w:rsidRPr="00FA41A5" w:rsidRDefault="0043652F" w:rsidP="00B5212D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96A4DB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F2E17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  <w:tc>
          <w:tcPr>
            <w:tcW w:w="9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7FB99" w14:textId="77777777" w:rsidR="0043652F" w:rsidRPr="00FA41A5" w:rsidRDefault="0043652F" w:rsidP="00B5212D">
            <w:pPr>
              <w:rPr>
                <w:rFonts w:ascii="Arial" w:hAnsi="Arial"/>
                <w:sz w:val="20"/>
              </w:rPr>
            </w:pPr>
          </w:p>
        </w:tc>
      </w:tr>
    </w:tbl>
    <w:p w14:paraId="0B26C9E8" w14:textId="77777777" w:rsidR="0043652F" w:rsidRDefault="0043652F" w:rsidP="008A3C6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4814"/>
      </w:tblGrid>
      <w:tr w:rsidR="0043652F" w14:paraId="59A6BFD2" w14:textId="77777777" w:rsidTr="003A56E3">
        <w:trPr>
          <w:trHeight w:hRule="exact" w:val="227"/>
        </w:trPr>
        <w:tc>
          <w:tcPr>
            <w:tcW w:w="4890" w:type="dxa"/>
          </w:tcPr>
          <w:p w14:paraId="6A1C848C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noProof/>
                <w:sz w:val="20"/>
                <w:lang w:eastAsia="da-DK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8FF2D4" wp14:editId="5E638E19">
                      <wp:simplePos x="0" y="0"/>
                      <wp:positionH relativeFrom="column">
                        <wp:posOffset>-127000</wp:posOffset>
                      </wp:positionH>
                      <wp:positionV relativeFrom="paragraph">
                        <wp:posOffset>-1200785</wp:posOffset>
                      </wp:positionV>
                      <wp:extent cx="4006850" cy="314325"/>
                      <wp:effectExtent l="0" t="0" r="0" b="9525"/>
                      <wp:wrapNone/>
                      <wp:docPr id="14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68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5D1A35" w14:textId="77777777" w:rsidR="008A4EAD" w:rsidRPr="00612B61" w:rsidRDefault="008A4EAD" w:rsidP="0043652F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bookmarkStart w:id="4" w:name="_Toc275862398"/>
                                  <w:proofErr w:type="spellStart"/>
                                  <w:r w:rsidRPr="009552DC">
                                    <w:rPr>
                                      <w:rStyle w:val="Overskrift1Tegn"/>
                                      <w:rFonts w:asciiTheme="minorHAnsi" w:hAnsiTheme="minorHAnsi"/>
                                      <w:sz w:val="32"/>
                                      <w:szCs w:val="32"/>
                                    </w:rPr>
                                    <w:t>Proces-Fotodokumentation</w:t>
                                  </w:r>
                                  <w:bookmarkEnd w:id="4"/>
                                  <w:proofErr w:type="spellEnd"/>
                                  <w:r w:rsidRPr="002D7FE0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 xml:space="preserve"> </w:t>
                                  </w:r>
                                  <w:r w:rsidRPr="008801DF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ROCEFOTODUKUMENTATION</w:t>
                                  </w:r>
                                  <w:r w:rsidRPr="008801DF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ROCES</w:t>
                                  </w:r>
                                  <w:r w:rsidRPr="008801DF"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</w:rPr>
                                    <w:t>FOTODUKUMENTATION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155CF" id="Text Box 35" o:spid="_x0000_s1035" type="#_x0000_t202" style="position:absolute;left:0;text-align:left;margin-left:-10pt;margin-top:-94.55pt;width:315.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" stroked="f">
                      <v:textbox>
                        <w:txbxContent>
                          <w:p w:rsidR="008A4EAD" w:rsidRPr="00612B61" w:rsidRDefault="008A4EAD" w:rsidP="0043652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bookmarkStart w:id="4" w:name="_Toc275862398"/>
                            <w:proofErr w:type="spellStart"/>
                            <w:r w:rsidRPr="009552DC">
                              <w:rPr>
                                <w:rStyle w:val="Overskrift1Tegn"/>
                                <w:rFonts w:asciiTheme="minorHAnsi" w:hAnsiTheme="minorHAnsi"/>
                                <w:sz w:val="32"/>
                                <w:szCs w:val="32"/>
                              </w:rPr>
                              <w:t>Proces-Fotodokumentation</w:t>
                            </w:r>
                            <w:bookmarkEnd w:id="4"/>
                            <w:proofErr w:type="spellEnd"/>
                            <w:r w:rsidRPr="002D7FE0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  <w:r w:rsidRPr="008801DF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ROCEFOTODUKUMENTATION</w:t>
                            </w:r>
                            <w:r w:rsidRPr="008801DF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P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ROCES</w:t>
                            </w:r>
                            <w:r w:rsidRPr="008801DF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FOTODUKUMENTATION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652F">
              <w:rPr>
                <w:rFonts w:ascii="Arial" w:hAnsi="Arial" w:cs="Arial"/>
                <w:sz w:val="20"/>
              </w:rPr>
              <w:t>Billede 1. indsæt tekst</w:t>
            </w:r>
          </w:p>
        </w:tc>
        <w:tc>
          <w:tcPr>
            <w:tcW w:w="4889" w:type="dxa"/>
          </w:tcPr>
          <w:p w14:paraId="6315E2B2" w14:textId="77777777" w:rsidR="0043652F" w:rsidRDefault="0043652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Billede 2. indsæt tekst</w:t>
            </w:r>
          </w:p>
        </w:tc>
      </w:tr>
      <w:tr w:rsidR="0043652F" w14:paraId="7CC11AF3" w14:textId="77777777" w:rsidTr="003A56E3">
        <w:trPr>
          <w:trHeight w:hRule="exact" w:val="3629"/>
        </w:trPr>
        <w:tc>
          <w:tcPr>
            <w:tcW w:w="4890" w:type="dxa"/>
          </w:tcPr>
          <w:p w14:paraId="6D19D079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C4F422E" wp14:editId="77AAA42B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25400</wp:posOffset>
                      </wp:positionV>
                      <wp:extent cx="3039745" cy="2262505"/>
                      <wp:effectExtent l="0" t="0" r="8255" b="4445"/>
                      <wp:wrapNone/>
                      <wp:docPr id="13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9745" cy="2262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1CFE20" w14:textId="77777777" w:rsidR="008A4EAD" w:rsidRDefault="008A4EAD" w:rsidP="0043652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E3AD9" id="Text Box 41" o:spid="_x0000_s1036" type="#_x0000_t202" style="position:absolute;left:0;text-align:left;margin-left:-.85pt;margin-top:2pt;width:239.35pt;height:178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" stroked="f">
                      <v:textbox>
                        <w:txbxContent>
                          <w:p w:rsidR="008A4EAD" w:rsidRDefault="008A4EAD" w:rsidP="0043652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89" w:type="dxa"/>
          </w:tcPr>
          <w:p w14:paraId="125FB576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868EE12" wp14:editId="1C820A79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36830</wp:posOffset>
                      </wp:positionV>
                      <wp:extent cx="1987550" cy="1649095"/>
                      <wp:effectExtent l="0" t="0" r="0" b="8255"/>
                      <wp:wrapNone/>
                      <wp:docPr id="12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0" cy="164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C22C3E" w14:textId="77777777" w:rsidR="008A4EAD" w:rsidRDefault="008A4EAD" w:rsidP="0043652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4348C" id="Text Box 36" o:spid="_x0000_s1037" type="#_x0000_t202" style="position:absolute;left:0;text-align:left;margin-left:-1.75pt;margin-top:2.9pt;width:156.5pt;height:12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" stroked="f">
                      <v:textbox>
                        <w:txbxContent>
                          <w:p w:rsidR="008A4EAD" w:rsidRDefault="008A4EAD" w:rsidP="0043652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3652F" w14:paraId="79BA5559" w14:textId="77777777" w:rsidTr="003A56E3">
        <w:trPr>
          <w:trHeight w:hRule="exact" w:val="227"/>
        </w:trPr>
        <w:tc>
          <w:tcPr>
            <w:tcW w:w="4890" w:type="dxa"/>
          </w:tcPr>
          <w:p w14:paraId="1733C721" w14:textId="77777777" w:rsidR="0043652F" w:rsidRDefault="0043652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Billede 3. indsæt tekst</w:t>
            </w:r>
          </w:p>
        </w:tc>
        <w:tc>
          <w:tcPr>
            <w:tcW w:w="4889" w:type="dxa"/>
          </w:tcPr>
          <w:p w14:paraId="386AF15D" w14:textId="77777777" w:rsidR="0043652F" w:rsidRDefault="0043652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Billede 4. indsæt tekst</w:t>
            </w:r>
          </w:p>
        </w:tc>
      </w:tr>
      <w:tr w:rsidR="0043652F" w14:paraId="784F7938" w14:textId="77777777" w:rsidTr="003A56E3">
        <w:trPr>
          <w:trHeight w:hRule="exact" w:val="3629"/>
        </w:trPr>
        <w:tc>
          <w:tcPr>
            <w:tcW w:w="4890" w:type="dxa"/>
          </w:tcPr>
          <w:p w14:paraId="7C692BFE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3D886F1" wp14:editId="64BDB439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8890</wp:posOffset>
                      </wp:positionV>
                      <wp:extent cx="2453640" cy="1514475"/>
                      <wp:effectExtent l="0" t="0" r="3810" b="9525"/>
                      <wp:wrapNone/>
                      <wp:docPr id="1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3640" cy="151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2172FD" w14:textId="77777777" w:rsidR="008A4EAD" w:rsidRDefault="008A4EAD" w:rsidP="0043652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2DC71" id="Text Box 40" o:spid="_x0000_s1038" type="#_x0000_t202" style="position:absolute;left:0;text-align:left;margin-left:-3.25pt;margin-top:.7pt;width:193.2pt;height:11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KkhgIAABo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" stroked="f">
                      <v:textbox>
                        <w:txbxContent>
                          <w:p w:rsidR="008A4EAD" w:rsidRDefault="008A4EAD" w:rsidP="0043652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89" w:type="dxa"/>
          </w:tcPr>
          <w:p w14:paraId="69C9A86E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B7E564" wp14:editId="15E822BE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8890</wp:posOffset>
                      </wp:positionV>
                      <wp:extent cx="1987550" cy="1334135"/>
                      <wp:effectExtent l="0" t="0" r="0" b="0"/>
                      <wp:wrapNone/>
                      <wp:docPr id="10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0" cy="1334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B987C2" w14:textId="77777777" w:rsidR="008A4EAD" w:rsidRDefault="008A4EAD" w:rsidP="0043652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DE579" id="Text Box 37" o:spid="_x0000_s1039" type="#_x0000_t202" style="position:absolute;left:0;text-align:left;margin-left:-1.75pt;margin-top:.7pt;width:156.5pt;height:105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" stroked="f">
                      <v:textbox>
                        <w:txbxContent>
                          <w:p w:rsidR="008A4EAD" w:rsidRDefault="008A4EAD" w:rsidP="0043652F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3652F" w14:paraId="5413E2D1" w14:textId="77777777" w:rsidTr="003A56E3">
        <w:trPr>
          <w:trHeight w:hRule="exact" w:val="227"/>
        </w:trPr>
        <w:tc>
          <w:tcPr>
            <w:tcW w:w="4890" w:type="dxa"/>
          </w:tcPr>
          <w:p w14:paraId="1BEA63D0" w14:textId="77777777" w:rsidR="0043652F" w:rsidRDefault="0043652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Billede 5. indsæt tekst</w:t>
            </w:r>
          </w:p>
        </w:tc>
        <w:tc>
          <w:tcPr>
            <w:tcW w:w="4889" w:type="dxa"/>
          </w:tcPr>
          <w:p w14:paraId="0A03EFD1" w14:textId="77777777" w:rsidR="0043652F" w:rsidRDefault="0043652F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Billede 6. indsæt tekst</w:t>
            </w:r>
          </w:p>
        </w:tc>
      </w:tr>
      <w:tr w:rsidR="0043652F" w14:paraId="76F579CB" w14:textId="77777777" w:rsidTr="003A56E3">
        <w:trPr>
          <w:trHeight w:val="3629"/>
        </w:trPr>
        <w:tc>
          <w:tcPr>
            <w:tcW w:w="4890" w:type="dxa"/>
          </w:tcPr>
          <w:p w14:paraId="19F1471E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5899EB4" wp14:editId="0B9A2467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21590</wp:posOffset>
                      </wp:positionV>
                      <wp:extent cx="1996440" cy="1317625"/>
                      <wp:effectExtent l="0" t="0" r="3810" b="0"/>
                      <wp:wrapNone/>
                      <wp:docPr id="9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6440" cy="1317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7E1DEF" w14:textId="77777777" w:rsidR="008A4EAD" w:rsidRDefault="008A4EAD" w:rsidP="0043652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8D61C" id="Text Box 38" o:spid="_x0000_s1040" type="#_x0000_t202" style="position:absolute;left:0;text-align:left;margin-left:-3.25pt;margin-top:1.7pt;width:157.2pt;height:10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" stroked="f">
                      <v:textbox>
                        <w:txbxContent>
                          <w:p w:rsidR="008A4EAD" w:rsidRDefault="008A4EAD" w:rsidP="0043652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89" w:type="dxa"/>
          </w:tcPr>
          <w:p w14:paraId="5841FF8C" w14:textId="77777777" w:rsidR="0043652F" w:rsidRDefault="007D24C6" w:rsidP="0043652F">
            <w:pPr>
              <w:spacing w:line="240" w:lineRule="auto"/>
              <w:ind w:left="7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373420F" wp14:editId="67BA0D97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21590</wp:posOffset>
                      </wp:positionV>
                      <wp:extent cx="2243455" cy="1786255"/>
                      <wp:effectExtent l="0" t="0" r="4445" b="4445"/>
                      <wp:wrapNone/>
                      <wp:docPr id="8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3455" cy="1786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43D27D" w14:textId="77777777" w:rsidR="008A4EAD" w:rsidRDefault="008A4EAD" w:rsidP="0043652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5C86" id="Text Box 39" o:spid="_x0000_s1041" type="#_x0000_t202" style="position:absolute;left:0;text-align:left;margin-left:-1.75pt;margin-top:1.7pt;width:176.65pt;height:14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" stroked="f">
                      <v:textbox>
                        <w:txbxContent>
                          <w:p w:rsidR="008A4EAD" w:rsidRDefault="008A4EAD" w:rsidP="0043652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text" w:horzAnchor="margin" w:tblpY="-193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6"/>
        <w:gridCol w:w="5288"/>
        <w:gridCol w:w="2819"/>
      </w:tblGrid>
      <w:tr w:rsidR="00F464F8" w:rsidRPr="00050281" w14:paraId="02F52B82" w14:textId="77777777" w:rsidTr="00F464F8">
        <w:trPr>
          <w:trHeight w:hRule="exact" w:val="510"/>
        </w:trPr>
        <w:tc>
          <w:tcPr>
            <w:tcW w:w="1548" w:type="dxa"/>
            <w:vAlign w:val="center"/>
          </w:tcPr>
          <w:p w14:paraId="424E5C14" w14:textId="77777777"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 w:rsidRPr="00050281">
              <w:rPr>
                <w:rFonts w:ascii="Arial" w:hAnsi="Arial" w:cs="Arial"/>
                <w:sz w:val="20"/>
              </w:rPr>
              <w:lastRenderedPageBreak/>
              <w:t>Rum / facade:</w:t>
            </w:r>
          </w:p>
        </w:tc>
        <w:tc>
          <w:tcPr>
            <w:tcW w:w="5370" w:type="dxa"/>
            <w:vAlign w:val="center"/>
          </w:tcPr>
          <w:p w14:paraId="532F4481" w14:textId="77777777"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 w:rsidRPr="00050281">
              <w:rPr>
                <w:rFonts w:ascii="Arial" w:hAnsi="Arial" w:cs="Arial"/>
                <w:sz w:val="20"/>
              </w:rPr>
              <w:t>Bemærkninger:</w:t>
            </w:r>
          </w:p>
        </w:tc>
        <w:tc>
          <w:tcPr>
            <w:tcW w:w="2861" w:type="dxa"/>
            <w:vAlign w:val="bottom"/>
          </w:tcPr>
          <w:p w14:paraId="5763EF84" w14:textId="77777777"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Udbedret</w:t>
            </w:r>
          </w:p>
          <w:p w14:paraId="2FE86EF3" w14:textId="77777777" w:rsidR="00F464F8" w:rsidRPr="00050281" w:rsidRDefault="00F464F8" w:rsidP="00F464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Pr="00050281">
              <w:rPr>
                <w:rFonts w:ascii="Arial" w:hAnsi="Arial" w:cs="Arial"/>
                <w:sz w:val="20"/>
              </w:rPr>
              <w:t>ato / initialer:</w:t>
            </w:r>
          </w:p>
        </w:tc>
      </w:tr>
      <w:tr w:rsidR="00F464F8" w:rsidRPr="008D59B1" w14:paraId="4E993E88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1292DBCB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2706ABC1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45F7CDA6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4D9AD2FE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6800D07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0249E54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67EEC22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4E14C64A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479D4B0A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7854A6A1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6289732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2FC7F0A0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0E07D429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5D62E31D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35AFAE8C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142E4B6D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2466F3B5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1CA02878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473D4289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0AD3255C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4F105D47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41D74DFA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7BD739D9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6EA46D67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614CE0B5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5D5578FD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330F57B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2F2932B3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35060087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424F1B7A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6FDDE86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2A5C101D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5A8AC5EE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18D8318D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38F1ABE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58CBA6FF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28E2EA8C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244CD7AD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32FAC105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14D231D0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17D257BC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7B7C8BA1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74059280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26C3EFE8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5ECDAF09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13C0C822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65CA8E5A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72596539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45D76F9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74E2068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1E20FB67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406C5ADB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6A8D2E7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453DA277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688E9162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768D156E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17E65FD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7BF8BF75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10D5D65B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067C1DC2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1D7C1BE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3D46C847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5F7E2C73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5B3D8C77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628E571E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09B10A38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67E1C488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5DA6940A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6342A31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0E78B9B3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4878CEE9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10F7F834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5A8A23D7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008DD1A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5BB02E95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68AD48D1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13F99B51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69C81D48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3D184F76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19DB1A0B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5ACF69CB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621A71DA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2B8EA19F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41CC1FE0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0582E43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097947F4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0CCA23CD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  <w:tr w:rsidR="00F464F8" w:rsidRPr="008D59B1" w14:paraId="0A2A1DF6" w14:textId="77777777" w:rsidTr="00F464F8">
        <w:trPr>
          <w:trHeight w:val="454"/>
        </w:trPr>
        <w:tc>
          <w:tcPr>
            <w:tcW w:w="1548" w:type="dxa"/>
            <w:vAlign w:val="center"/>
          </w:tcPr>
          <w:p w14:paraId="4EEFBB40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5370" w:type="dxa"/>
            <w:vAlign w:val="center"/>
          </w:tcPr>
          <w:p w14:paraId="5DEF6F26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  <w:tc>
          <w:tcPr>
            <w:tcW w:w="2861" w:type="dxa"/>
            <w:vAlign w:val="center"/>
          </w:tcPr>
          <w:p w14:paraId="4587EA08" w14:textId="77777777" w:rsidR="00F464F8" w:rsidRPr="008D59B1" w:rsidRDefault="00F464F8" w:rsidP="00F464F8">
            <w:pPr>
              <w:rPr>
                <w:rFonts w:ascii="Arial" w:hAnsi="Arial"/>
                <w:sz w:val="20"/>
              </w:rPr>
            </w:pPr>
          </w:p>
        </w:tc>
      </w:tr>
    </w:tbl>
    <w:p w14:paraId="0CCC0CCF" w14:textId="77777777" w:rsidR="00384EAE" w:rsidRDefault="007D24C6">
      <w:pPr>
        <w:spacing w:after="0" w:line="240" w:lineRule="auto"/>
      </w:pPr>
      <w:r>
        <w:rPr>
          <w:rFonts w:ascii="Arial" w:hAnsi="Arial" w:cs="Arial"/>
          <w:noProof/>
          <w:sz w:val="20"/>
          <w:lang w:eastAsia="da-DK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A85962" wp14:editId="4079E449">
                <wp:simplePos x="0" y="0"/>
                <wp:positionH relativeFrom="column">
                  <wp:posOffset>-92075</wp:posOffset>
                </wp:positionH>
                <wp:positionV relativeFrom="paragraph">
                  <wp:posOffset>-1205865</wp:posOffset>
                </wp:positionV>
                <wp:extent cx="4006850" cy="314325"/>
                <wp:effectExtent l="0" t="0" r="0" b="9525"/>
                <wp:wrapNone/>
                <wp:docPr id="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58703" w14:textId="77777777" w:rsidR="008A4EAD" w:rsidRPr="009552DC" w:rsidRDefault="008A4EAD" w:rsidP="009552D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Slutkontrol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E1822" id="Text Box 44" o:spid="_x0000_s1042" type="#_x0000_t202" style="position:absolute;margin-left:-7.25pt;margin-top:-94.95pt;width:315.5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" stroked="f">
                <v:textbox>
                  <w:txbxContent>
                    <w:p w:rsidR="008A4EAD" w:rsidRPr="009552DC" w:rsidRDefault="008A4EAD" w:rsidP="009552D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Slutkontrol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0B141BA6" w14:textId="77777777" w:rsidR="00384EAE" w:rsidRDefault="00384EAE" w:rsidP="002827A1"/>
    <w:sectPr w:rsidR="00384EAE" w:rsidSect="00232AFE">
      <w:headerReference w:type="default" r:id="rId25"/>
      <w:footerReference w:type="default" r:id="rId26"/>
      <w:pgSz w:w="11906" w:h="16838" w:code="9"/>
      <w:pgMar w:top="541" w:right="1133" w:bottom="1276" w:left="1134" w:header="425" w:footer="238" w:gutter="0"/>
      <w:paperSrc w:first="15" w:other="15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B9FB0" w14:textId="77777777" w:rsidR="000743F2" w:rsidRDefault="000743F2">
      <w:r>
        <w:separator/>
      </w:r>
    </w:p>
  </w:endnote>
  <w:endnote w:type="continuationSeparator" w:id="0">
    <w:p w14:paraId="1AD55325" w14:textId="77777777" w:rsidR="000743F2" w:rsidRDefault="00074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1DCC0" w14:textId="77777777" w:rsidR="008A4EAD" w:rsidRDefault="008A4EAD" w:rsidP="0087246C">
    <w:pPr>
      <w:pStyle w:val="bundtekst"/>
      <w:ind w:right="-1"/>
    </w:pPr>
    <w:r>
      <w:t xml:space="preserve">© </w:t>
    </w:r>
    <w:r w:rsidRPr="00EE63DA">
      <w:t>Erhvervsskolernes Forlag</w:t>
    </w:r>
    <w:r>
      <w:t>, 2011</w:t>
    </w:r>
    <w:r w:rsidRPr="00EE63DA">
      <w:t>,</w:t>
    </w:r>
    <w:r>
      <w:t xml:space="preserve"> TVÆRFAGLIGT MATERIALE</w:t>
    </w:r>
    <w:r w:rsidRPr="00EE63DA">
      <w:t xml:space="preserve">, </w:t>
    </w:r>
    <w:r>
      <w:t>1. udgave.</w:t>
    </w:r>
    <w:r w:rsidRPr="00EE63DA">
      <w:t xml:space="preserve"> </w:t>
    </w:r>
    <w:r w:rsidRPr="00BD03A4">
      <w:t>Forfatter</w:t>
    </w:r>
    <w:r>
      <w:t xml:space="preserve">: Jesper Skovsgaard og Leif Ø. Albrechtsen. Forlagsredaktør: Heidi Parsberg Madsen, </w:t>
    </w:r>
    <w:hyperlink r:id="rId1" w:history="1">
      <w:r w:rsidRPr="00A46408">
        <w:rPr>
          <w:rStyle w:val="Hyperlink"/>
          <w:color w:val="auto"/>
          <w:u w:val="none"/>
        </w:rPr>
        <w:t>hpm@ef.dk</w:t>
      </w:r>
    </w:hyperlink>
    <w:r w:rsidRPr="00A46408">
      <w:t>.</w:t>
    </w:r>
    <w:r>
      <w:t xml:space="preserve"> Materialet må anvendes af brugere, der retmæssigt har adgang til materialet i Undervisningsbanken ved tegnet abonnement, betalt afgift eller på anden vis har opnået tilladelse fra </w:t>
    </w:r>
    <w:r w:rsidRPr="00EE63DA">
      <w:t>Erhvervsskolernes Forlag</w:t>
    </w:r>
    <w:r>
      <w:t xml:space="preserve">. </w:t>
    </w:r>
    <w:r>
      <w:br/>
      <w:t>Materialet fra Undervisningsbanken må således kun anvendes til/af elever indmeldt på skoler med abonnement samt medarbejdere på sådanne skoler i den periode, der retmæssigt er opnået adgang i.</w:t>
    </w:r>
    <w:r w:rsidRPr="00EE63DA"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C6797" w14:textId="77777777" w:rsidR="008A4EAD" w:rsidRDefault="008A4EAD" w:rsidP="00E135EC">
    <w:pPr>
      <w:pStyle w:val="bundtekst"/>
      <w:ind w:right="-1"/>
    </w:pPr>
    <w:r>
      <w:t xml:space="preserve">© </w:t>
    </w:r>
    <w:r w:rsidRPr="00EE63DA">
      <w:t>Erhvervsskolernes Forlag</w:t>
    </w:r>
    <w:r>
      <w:t>, 2011</w:t>
    </w:r>
    <w:r w:rsidRPr="00EE63DA">
      <w:t>,</w:t>
    </w:r>
    <w:r>
      <w:t xml:space="preserve"> TVÆRFAGLIGT MATERIALE</w:t>
    </w:r>
    <w:r w:rsidRPr="00EE63DA">
      <w:t xml:space="preserve">, </w:t>
    </w:r>
    <w:r>
      <w:t>1. udgave.</w:t>
    </w:r>
    <w:r w:rsidRPr="00EE63DA">
      <w:t xml:space="preserve"> </w:t>
    </w:r>
    <w:r w:rsidRPr="00BD03A4">
      <w:t>Forfatter</w:t>
    </w:r>
    <w:r>
      <w:t xml:space="preserve">: Jesper Skovsgaard og Leif Ø. Albrechtsen. Forlagsredaktør: Heidi Parsberg Madsen, </w:t>
    </w:r>
    <w:hyperlink r:id="rId1" w:history="1">
      <w:r w:rsidRPr="00A46408">
        <w:rPr>
          <w:rStyle w:val="Hyperlink"/>
          <w:color w:val="auto"/>
          <w:u w:val="none"/>
        </w:rPr>
        <w:t>hpm@ef.dk</w:t>
      </w:r>
    </w:hyperlink>
    <w:r w:rsidRPr="00A46408">
      <w:t>.</w:t>
    </w:r>
    <w:r>
      <w:t xml:space="preserve"> Materialet må anvendes af brugere, der retmæssigt har adgang til materialet i Undervisningsbanken ved tegnet abonnement, betalt afgift eller på anden vis har opnået tilladelse fra </w:t>
    </w:r>
    <w:r w:rsidRPr="00EE63DA">
      <w:t>Erhvervsskolernes Forlag</w:t>
    </w:r>
    <w:r>
      <w:t xml:space="preserve">. </w:t>
    </w:r>
    <w:r>
      <w:br/>
      <w:t>Materialet fra Undervisningsbanken må således kun anvendes til/af elever indmeldt på skoler med abonnement samt medarbejdere på sådanne skoler i den periode, der retmæssigt er opnået adgang i.</w:t>
    </w:r>
    <w:r w:rsidRPr="00EE63DA"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ED4E8" w14:textId="77777777" w:rsidR="008A4EAD" w:rsidRDefault="008A4EAD">
    <w:pPr>
      <w:spacing w:after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43"/>
      <w:gridCol w:w="1812"/>
      <w:gridCol w:w="6378"/>
    </w:tblGrid>
    <w:tr w:rsidR="008A4EAD" w:rsidRPr="00E31CCE" w14:paraId="619A6DDE" w14:textId="77777777" w:rsidTr="00FA3436">
      <w:trPr>
        <w:trHeight w:hRule="exact" w:val="283"/>
      </w:trPr>
      <w:tc>
        <w:tcPr>
          <w:tcW w:w="10433" w:type="dxa"/>
          <w:gridSpan w:val="3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14:paraId="1CE39366" w14:textId="77777777" w:rsidR="008A4EAD" w:rsidRPr="00816C76" w:rsidRDefault="008A4EAD" w:rsidP="00B5212D">
          <w:pPr>
            <w:rPr>
              <w:rFonts w:ascii="Arial" w:hAnsi="Arial" w:cs="Arial"/>
              <w:color w:val="FF0000"/>
              <w:sz w:val="20"/>
              <w:szCs w:val="16"/>
            </w:rPr>
          </w:pPr>
          <w:r w:rsidRPr="00E31CCE">
            <w:rPr>
              <w:rFonts w:ascii="Arial" w:hAnsi="Arial" w:cs="Arial"/>
              <w:sz w:val="20"/>
              <w:szCs w:val="16"/>
            </w:rPr>
            <w:t>Afvigelser udbedret</w:t>
          </w:r>
          <w:r>
            <w:rPr>
              <w:rFonts w:ascii="Arial" w:hAnsi="Arial" w:cs="Arial"/>
              <w:sz w:val="20"/>
              <w:szCs w:val="16"/>
            </w:rPr>
            <w:t>:</w:t>
          </w:r>
        </w:p>
      </w:tc>
    </w:tr>
    <w:tr w:rsidR="008A4EAD" w:rsidRPr="00E31CCE" w14:paraId="0C2EA951" w14:textId="77777777" w:rsidTr="00FA3436">
      <w:trPr>
        <w:trHeight w:hRule="exact" w:val="397"/>
      </w:trPr>
      <w:tc>
        <w:tcPr>
          <w:tcW w:w="3538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14:paraId="7C75D83A" w14:textId="77777777"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  <w:szCs w:val="16"/>
            </w:rPr>
          </w:pPr>
          <w:r w:rsidRPr="00E31CCE">
            <w:rPr>
              <w:rFonts w:ascii="Arial" w:hAnsi="Arial" w:cs="Arial"/>
              <w:sz w:val="20"/>
              <w:szCs w:val="16"/>
            </w:rPr>
            <w:t>Dato:</w:t>
          </w:r>
        </w:p>
      </w:tc>
      <w:tc>
        <w:tcPr>
          <w:tcW w:w="6895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4FF52F91" w14:textId="77777777"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  <w:szCs w:val="16"/>
            </w:rPr>
          </w:pPr>
          <w:r w:rsidRPr="00E31CCE">
            <w:rPr>
              <w:rFonts w:ascii="Arial" w:hAnsi="Arial" w:cs="Arial"/>
              <w:sz w:val="20"/>
              <w:szCs w:val="16"/>
            </w:rPr>
            <w:t>Virksomhedens KS- ansvarlige:</w:t>
          </w:r>
        </w:p>
      </w:tc>
    </w:tr>
    <w:tr w:rsidR="008A4EAD" w:rsidRPr="00E31CCE" w14:paraId="16E9261F" w14:textId="77777777" w:rsidTr="00FA3436">
      <w:trPr>
        <w:trHeight w:hRule="exact" w:val="227"/>
      </w:trPr>
      <w:tc>
        <w:tcPr>
          <w:tcW w:w="1552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79" w:type="dxa"/>
            <w:right w:w="79" w:type="dxa"/>
          </w:tcMar>
          <w:vAlign w:val="bottom"/>
        </w:tcPr>
        <w:p w14:paraId="75224185" w14:textId="77777777"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rPr>
              <w:rFonts w:ascii="Arial" w:hAnsi="Arial" w:cs="Arial"/>
              <w:sz w:val="16"/>
              <w:szCs w:val="18"/>
            </w:rPr>
          </w:pPr>
        </w:p>
      </w:tc>
      <w:tc>
        <w:tcPr>
          <w:tcW w:w="8881" w:type="dxa"/>
          <w:gridSpan w:val="2"/>
          <w:tcBorders>
            <w:top w:val="single" w:sz="2" w:space="0" w:color="auto"/>
            <w:left w:val="nil"/>
            <w:bottom w:val="nil"/>
            <w:right w:val="nil"/>
          </w:tcBorders>
          <w:vAlign w:val="bottom"/>
        </w:tcPr>
        <w:p w14:paraId="3E3874E4" w14:textId="77777777" w:rsidR="008A4EAD" w:rsidRPr="00E31CCE" w:rsidRDefault="008A4EAD" w:rsidP="00B5212D">
          <w:pPr>
            <w:pStyle w:val="Sidefod"/>
            <w:tabs>
              <w:tab w:val="clear" w:pos="4819"/>
              <w:tab w:val="clear" w:pos="9638"/>
            </w:tabs>
            <w:jc w:val="right"/>
            <w:rPr>
              <w:rFonts w:ascii="Arial" w:hAnsi="Arial" w:cs="Arial"/>
              <w:sz w:val="16"/>
              <w:szCs w:val="18"/>
            </w:rPr>
          </w:pPr>
        </w:p>
      </w:tc>
    </w:tr>
  </w:tbl>
  <w:p w14:paraId="09683E32" w14:textId="77777777" w:rsidR="008A4EAD" w:rsidRDefault="008A4EAD" w:rsidP="00E135EC">
    <w:pPr>
      <w:pStyle w:val="bundtekst"/>
      <w:ind w:right="-1"/>
    </w:pPr>
    <w:r>
      <w:t xml:space="preserve">© </w:t>
    </w:r>
    <w:r w:rsidRPr="00EE63DA">
      <w:t>Erhvervsskolernes Forlag</w:t>
    </w:r>
    <w:r>
      <w:t>, 2011</w:t>
    </w:r>
    <w:r w:rsidRPr="00EE63DA">
      <w:t>,</w:t>
    </w:r>
    <w:r>
      <w:t xml:space="preserve"> TVÆRFAGLIGT MATERIALE</w:t>
    </w:r>
    <w:r w:rsidRPr="00EE63DA">
      <w:t xml:space="preserve">, </w:t>
    </w:r>
    <w:r>
      <w:t>1. udgave.</w:t>
    </w:r>
    <w:r w:rsidRPr="00EE63DA">
      <w:t xml:space="preserve"> </w:t>
    </w:r>
    <w:r w:rsidRPr="00BD03A4">
      <w:t>Forfatter</w:t>
    </w:r>
    <w:r>
      <w:t xml:space="preserve">: Jesper Skovsgaard og Leif Ø. Albrechtsen. Forlagsredaktør: Heidi Parsberg Madsen, </w:t>
    </w:r>
    <w:hyperlink r:id="rId1" w:history="1">
      <w:r w:rsidRPr="00A46408">
        <w:rPr>
          <w:rStyle w:val="Hyperlink"/>
          <w:color w:val="auto"/>
          <w:u w:val="none"/>
        </w:rPr>
        <w:t>hpm@ef.dk</w:t>
      </w:r>
    </w:hyperlink>
    <w:r w:rsidRPr="00A46408">
      <w:t>.</w:t>
    </w:r>
    <w:r>
      <w:t xml:space="preserve"> Materialet må anvendes af brugere, der retmæssigt har adgang til materialet i Undervisningsbanken ved tegnet abonnement, betalt afgift eller på anden vis har opnået tilladelse fra </w:t>
    </w:r>
    <w:r w:rsidRPr="00EE63DA">
      <w:t>Erhvervsskolernes Forlag</w:t>
    </w:r>
    <w:r>
      <w:t xml:space="preserve">. </w:t>
    </w:r>
    <w:r>
      <w:br/>
      <w:t>Materialet fra Undervisningsbanken må således kun anvendes til/af elever indmeldt på skoler med abonnement samt medarbejdere på sådanne skoler i den periode, der retmæssigt er opnået adgang 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3FEBB" w14:textId="77777777" w:rsidR="000743F2" w:rsidRDefault="000743F2">
      <w:r>
        <w:separator/>
      </w:r>
    </w:p>
  </w:footnote>
  <w:footnote w:type="continuationSeparator" w:id="0">
    <w:p w14:paraId="197FFD47" w14:textId="77777777" w:rsidR="000743F2" w:rsidRDefault="00074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02C14" w14:textId="77777777" w:rsidR="008A4EAD" w:rsidRPr="00695BED" w:rsidRDefault="008A4EAD" w:rsidP="00611B71">
    <w:pPr>
      <w:pBdr>
        <w:bottom w:val="single" w:sz="6" w:space="1" w:color="auto"/>
      </w:pBdr>
      <w:tabs>
        <w:tab w:val="right" w:pos="9639"/>
      </w:tabs>
      <w:spacing w:after="0"/>
      <w:rPr>
        <w:b/>
        <w:sz w:val="4"/>
        <w:szCs w:val="4"/>
      </w:rPr>
    </w:pPr>
    <w:r w:rsidRPr="000B325D">
      <w:rPr>
        <w:b/>
        <w:noProof/>
        <w:color w:val="943634" w:themeColor="accent2" w:themeShade="BF"/>
        <w:sz w:val="28"/>
        <w:szCs w:val="28"/>
        <w:lang w:eastAsia="da-DK"/>
      </w:rPr>
      <w:drawing>
        <wp:anchor distT="0" distB="0" distL="114300" distR="114300" simplePos="0" relativeHeight="251658240" behindDoc="1" locked="0" layoutInCell="1" allowOverlap="1" wp14:anchorId="358EB4E9" wp14:editId="3EBF0C3C">
          <wp:simplePos x="0" y="0"/>
          <wp:positionH relativeFrom="column">
            <wp:posOffset>4842510</wp:posOffset>
          </wp:positionH>
          <wp:positionV relativeFrom="paragraph">
            <wp:posOffset>49530</wp:posOffset>
          </wp:positionV>
          <wp:extent cx="152400" cy="161925"/>
          <wp:effectExtent l="19050" t="0" r="0" b="0"/>
          <wp:wrapTight wrapText="bothSides">
            <wp:wrapPolygon edited="0">
              <wp:start x="-2700" y="0"/>
              <wp:lineTo x="-2700" y="20329"/>
              <wp:lineTo x="21600" y="20329"/>
              <wp:lineTo x="21600" y="0"/>
              <wp:lineTo x="-2700" y="0"/>
            </wp:wrapPolygon>
          </wp:wrapTight>
          <wp:docPr id="2" name="Billede 1" descr="G:\TEKST\HeidiParsberg\2_UVB\snabel-u\sn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G:\TEKST\HeidiParsberg\2_UVB\snabel-u\snab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61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B325D">
      <w:rPr>
        <w:b/>
        <w:color w:val="943634" w:themeColor="accent2" w:themeShade="BF"/>
        <w:sz w:val="28"/>
        <w:szCs w:val="28"/>
      </w:rPr>
      <w:t>Digital håndbog kvalitetssikring</w:t>
    </w:r>
    <w:r>
      <w:rPr>
        <w:b/>
        <w:sz w:val="28"/>
        <w:szCs w:val="28"/>
      </w:rPr>
      <w:tab/>
    </w:r>
    <w:r w:rsidRPr="00E135EC">
      <w:rPr>
        <w:sz w:val="20"/>
        <w:szCs w:val="20"/>
      </w:rPr>
      <w:t>Undervisningsbanken</w:t>
    </w:r>
    <w:r w:rsidRPr="00695BED">
      <w:rPr>
        <w:b/>
        <w:sz w:val="4"/>
        <w:szCs w:val="4"/>
      </w:rPr>
      <w:br/>
    </w:r>
  </w:p>
  <w:p w14:paraId="35A7BD94" w14:textId="77777777" w:rsidR="008A4EAD" w:rsidRPr="0043652F" w:rsidRDefault="008A4EAD" w:rsidP="003A1D8F">
    <w:pPr>
      <w:pStyle w:val="Sidehoved"/>
      <w:rPr>
        <w:b/>
        <w:color w:val="943634" w:themeColor="accent2" w:themeShade="BF"/>
        <w:sz w:val="24"/>
      </w:rPr>
    </w:pPr>
    <w:r w:rsidRPr="000B325D">
      <w:rPr>
        <w:b/>
        <w:color w:val="943634" w:themeColor="accent2" w:themeShade="BF"/>
        <w:sz w:val="24"/>
      </w:rPr>
      <w:t xml:space="preserve">Tværfagligt materiale til hovedforløb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6EC68" w14:textId="77777777" w:rsidR="008A4EAD" w:rsidRPr="00695BED" w:rsidRDefault="008A4EAD" w:rsidP="00E135EC">
    <w:pPr>
      <w:pBdr>
        <w:bottom w:val="single" w:sz="6" w:space="1" w:color="auto"/>
      </w:pBdr>
      <w:tabs>
        <w:tab w:val="right" w:pos="9639"/>
      </w:tabs>
      <w:spacing w:after="0"/>
      <w:rPr>
        <w:b/>
        <w:sz w:val="4"/>
        <w:szCs w:val="4"/>
      </w:rPr>
    </w:pPr>
    <w:r w:rsidRPr="000B325D">
      <w:rPr>
        <w:b/>
        <w:noProof/>
        <w:color w:val="943634" w:themeColor="accent2" w:themeShade="BF"/>
        <w:sz w:val="28"/>
        <w:szCs w:val="28"/>
        <w:lang w:eastAsia="da-DK"/>
      </w:rPr>
      <w:drawing>
        <wp:anchor distT="0" distB="0" distL="114300" distR="114300" simplePos="0" relativeHeight="251657216" behindDoc="1" locked="0" layoutInCell="1" allowOverlap="1" wp14:anchorId="42453F7A" wp14:editId="75A0F173">
          <wp:simplePos x="0" y="0"/>
          <wp:positionH relativeFrom="column">
            <wp:posOffset>4842510</wp:posOffset>
          </wp:positionH>
          <wp:positionV relativeFrom="paragraph">
            <wp:posOffset>49530</wp:posOffset>
          </wp:positionV>
          <wp:extent cx="152400" cy="161925"/>
          <wp:effectExtent l="19050" t="0" r="0" b="0"/>
          <wp:wrapTight wrapText="bothSides">
            <wp:wrapPolygon edited="0">
              <wp:start x="-2700" y="0"/>
              <wp:lineTo x="-2700" y="20329"/>
              <wp:lineTo x="21600" y="20329"/>
              <wp:lineTo x="21600" y="0"/>
              <wp:lineTo x="-2700" y="0"/>
            </wp:wrapPolygon>
          </wp:wrapTight>
          <wp:docPr id="1" name="Billede 1" descr="G:\TEKST\HeidiParsberg\2_UVB\snabel-u\sn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G:\TEKST\HeidiParsberg\2_UVB\snabel-u\snab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61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B325D">
      <w:rPr>
        <w:b/>
        <w:color w:val="943634" w:themeColor="accent2" w:themeShade="BF"/>
        <w:sz w:val="28"/>
        <w:szCs w:val="28"/>
      </w:rPr>
      <w:t>Digital håndbog til kvalitetssikring</w:t>
    </w:r>
    <w:r>
      <w:rPr>
        <w:b/>
        <w:sz w:val="28"/>
        <w:szCs w:val="28"/>
      </w:rPr>
      <w:tab/>
    </w:r>
    <w:r w:rsidRPr="00E135EC">
      <w:rPr>
        <w:sz w:val="20"/>
        <w:szCs w:val="20"/>
      </w:rPr>
      <w:t>Undervisningsbanken</w:t>
    </w:r>
    <w:r w:rsidRPr="00695BED">
      <w:rPr>
        <w:b/>
        <w:sz w:val="4"/>
        <w:szCs w:val="4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DF8CC" w14:textId="77777777" w:rsidR="008A4EAD" w:rsidRDefault="008A4EAD">
    <w:pPr>
      <w:spacing w:after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CDFEF" w14:textId="77777777" w:rsidR="008A4EAD" w:rsidRPr="00695BED" w:rsidRDefault="008A4EAD" w:rsidP="00E135EC">
    <w:pPr>
      <w:pBdr>
        <w:bottom w:val="single" w:sz="6" w:space="1" w:color="auto"/>
      </w:pBdr>
      <w:tabs>
        <w:tab w:val="right" w:pos="9639"/>
      </w:tabs>
      <w:spacing w:after="0"/>
      <w:rPr>
        <w:b/>
        <w:sz w:val="4"/>
        <w:szCs w:val="4"/>
      </w:rPr>
    </w:pPr>
    <w:r w:rsidRPr="000B325D">
      <w:rPr>
        <w:b/>
        <w:noProof/>
        <w:color w:val="943634" w:themeColor="accent2" w:themeShade="BF"/>
        <w:sz w:val="28"/>
        <w:szCs w:val="28"/>
        <w:lang w:eastAsia="da-DK"/>
      </w:rPr>
      <w:drawing>
        <wp:anchor distT="0" distB="0" distL="114300" distR="114300" simplePos="0" relativeHeight="251660288" behindDoc="1" locked="0" layoutInCell="1" allowOverlap="1" wp14:anchorId="3A5BC994" wp14:editId="6E5115E5">
          <wp:simplePos x="0" y="0"/>
          <wp:positionH relativeFrom="column">
            <wp:posOffset>4842510</wp:posOffset>
          </wp:positionH>
          <wp:positionV relativeFrom="paragraph">
            <wp:posOffset>49530</wp:posOffset>
          </wp:positionV>
          <wp:extent cx="152400" cy="161925"/>
          <wp:effectExtent l="19050" t="0" r="0" b="0"/>
          <wp:wrapTight wrapText="bothSides">
            <wp:wrapPolygon edited="0">
              <wp:start x="-2700" y="0"/>
              <wp:lineTo x="-2700" y="20329"/>
              <wp:lineTo x="21600" y="20329"/>
              <wp:lineTo x="21600" y="0"/>
              <wp:lineTo x="-2700" y="0"/>
            </wp:wrapPolygon>
          </wp:wrapTight>
          <wp:docPr id="16" name="Billede 16" descr="G:\TEKST\HeidiParsberg\2_UVB\snabel-u\sn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G:\TEKST\HeidiParsberg\2_UVB\snabel-u\snab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61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B325D">
      <w:rPr>
        <w:b/>
        <w:color w:val="943634" w:themeColor="accent2" w:themeShade="BF"/>
        <w:sz w:val="28"/>
        <w:szCs w:val="28"/>
      </w:rPr>
      <w:t>Digital håndbog til kvalitetssikring</w:t>
    </w:r>
    <w:r>
      <w:rPr>
        <w:b/>
        <w:sz w:val="28"/>
        <w:szCs w:val="28"/>
      </w:rPr>
      <w:tab/>
    </w:r>
    <w:r w:rsidRPr="00E135EC">
      <w:rPr>
        <w:sz w:val="20"/>
        <w:szCs w:val="20"/>
      </w:rPr>
      <w:t>Undervisningsbanken</w:t>
    </w:r>
    <w:r w:rsidRPr="00695BED">
      <w:rPr>
        <w:b/>
        <w:sz w:val="4"/>
        <w:szCs w:val="4"/>
      </w:rPr>
      <w:br/>
    </w:r>
  </w:p>
  <w:p w14:paraId="6027BEE5" w14:textId="77777777" w:rsidR="008A4EAD" w:rsidRPr="00A31347" w:rsidRDefault="008A4EAD">
    <w:pPr>
      <w:pStyle w:val="Sidehoved"/>
      <w:rPr>
        <w:b/>
        <w:sz w:val="20"/>
        <w:szCs w:val="20"/>
      </w:rPr>
    </w:pPr>
    <w:r w:rsidRPr="00A31347">
      <w:rPr>
        <w:b/>
        <w:sz w:val="24"/>
      </w:rPr>
      <w:br/>
    </w:r>
    <w:r>
      <w:rPr>
        <w:b/>
        <w:sz w:val="20"/>
        <w:szCs w:val="20"/>
      </w:rPr>
      <w:br/>
    </w: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32"/>
      <w:gridCol w:w="3116"/>
      <w:gridCol w:w="1885"/>
    </w:tblGrid>
    <w:tr w:rsidR="008A4EAD" w:rsidRPr="00E31CCE" w14:paraId="065CDB3B" w14:textId="77777777" w:rsidTr="00F954B5">
      <w:trPr>
        <w:trHeight w:hRule="exact" w:val="340"/>
      </w:trPr>
      <w:tc>
        <w:tcPr>
          <w:tcW w:w="5041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14:paraId="6FD346AF" w14:textId="77777777" w:rsidR="008A4EAD" w:rsidRPr="00E31CCE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</w:rPr>
          </w:pPr>
          <w:r w:rsidRPr="00E31CCE">
            <w:rPr>
              <w:rFonts w:ascii="Arial" w:hAnsi="Arial" w:cs="Arial"/>
              <w:sz w:val="20"/>
            </w:rPr>
            <w:t>Sagsnavn:</w:t>
          </w:r>
        </w:p>
      </w:tc>
      <w:tc>
        <w:tcPr>
          <w:tcW w:w="33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174B8C35" w14:textId="77777777" w:rsidR="008A4EAD" w:rsidRPr="00E31CCE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</w:rPr>
          </w:pPr>
          <w:r w:rsidRPr="00E31CCE">
            <w:rPr>
              <w:rFonts w:ascii="Arial" w:hAnsi="Arial" w:cs="Arial"/>
              <w:sz w:val="20"/>
            </w:rPr>
            <w:t>Sag nr.:</w:t>
          </w:r>
        </w:p>
      </w:tc>
      <w:tc>
        <w:tcPr>
          <w:tcW w:w="201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484E7EA2" w14:textId="77777777" w:rsidR="008A4EAD" w:rsidRPr="00E31CCE" w:rsidRDefault="008A4EAD" w:rsidP="00B5212D">
          <w:pPr>
            <w:pStyle w:val="Sidehoved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Side         </w:t>
          </w:r>
          <w:r w:rsidRPr="00E31CCE">
            <w:rPr>
              <w:rFonts w:ascii="Arial" w:hAnsi="Arial" w:cs="Arial"/>
              <w:sz w:val="20"/>
            </w:rPr>
            <w:t xml:space="preserve">af </w:t>
          </w:r>
        </w:p>
      </w:tc>
    </w:tr>
    <w:tr w:rsidR="008A4EAD" w:rsidRPr="00E31CCE" w14:paraId="017F160A" w14:textId="77777777" w:rsidTr="00F954B5">
      <w:trPr>
        <w:trHeight w:hRule="exact" w:val="340"/>
      </w:trPr>
      <w:tc>
        <w:tcPr>
          <w:tcW w:w="5041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tcMar>
            <w:left w:w="79" w:type="dxa"/>
            <w:right w:w="79" w:type="dxa"/>
          </w:tcMar>
          <w:vAlign w:val="center"/>
        </w:tcPr>
        <w:p w14:paraId="335319C3" w14:textId="77777777" w:rsidR="008A4EAD" w:rsidRPr="00E31CCE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sz w:val="20"/>
            </w:rPr>
          </w:pPr>
          <w:r w:rsidRPr="00E31CCE">
            <w:rPr>
              <w:rFonts w:ascii="Arial" w:hAnsi="Arial" w:cs="Arial"/>
              <w:sz w:val="20"/>
            </w:rPr>
            <w:t>Entreprise:</w:t>
          </w:r>
        </w:p>
      </w:tc>
      <w:tc>
        <w:tcPr>
          <w:tcW w:w="5392" w:type="dxa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16101194" w14:textId="77777777" w:rsidR="008A4EAD" w:rsidRPr="00816C76" w:rsidRDefault="008A4EAD" w:rsidP="00B5212D">
          <w:pPr>
            <w:pStyle w:val="Sidehoved"/>
            <w:tabs>
              <w:tab w:val="clear" w:pos="4819"/>
              <w:tab w:val="clear" w:pos="9638"/>
            </w:tabs>
            <w:rPr>
              <w:rFonts w:ascii="Arial" w:hAnsi="Arial" w:cs="Arial"/>
              <w:color w:val="FF0000"/>
              <w:sz w:val="20"/>
            </w:rPr>
          </w:pPr>
          <w:r w:rsidRPr="00E31CCE">
            <w:rPr>
              <w:rFonts w:ascii="Arial" w:hAnsi="Arial" w:cs="Arial"/>
              <w:sz w:val="20"/>
            </w:rPr>
            <w:t>Entrepriseafsnit</w:t>
          </w:r>
          <w:r>
            <w:rPr>
              <w:rFonts w:ascii="Arial" w:hAnsi="Arial" w:cs="Arial"/>
              <w:sz w:val="20"/>
            </w:rPr>
            <w:t>:</w:t>
          </w:r>
        </w:p>
      </w:tc>
    </w:tr>
  </w:tbl>
  <w:p w14:paraId="037D24C0" w14:textId="77777777" w:rsidR="008A4EAD" w:rsidRPr="000B325D" w:rsidRDefault="008A4EAD" w:rsidP="00232AFE">
    <w:pPr>
      <w:pStyle w:val="Sidehoved"/>
      <w:rPr>
        <w:color w:val="943634" w:themeColor="accent2" w:themeShade="B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F4C75"/>
    <w:multiLevelType w:val="hybridMultilevel"/>
    <w:tmpl w:val="5F48B548"/>
    <w:lvl w:ilvl="0" w:tplc="D5CCB01E">
      <w:start w:val="1"/>
      <w:numFmt w:val="bullet"/>
      <w:pStyle w:val="Huskeseddel"/>
      <w:lvlText w:val="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36"/>
        <w:szCs w:val="3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E2007"/>
    <w:multiLevelType w:val="multilevel"/>
    <w:tmpl w:val="AEDE1C22"/>
    <w:lvl w:ilvl="0">
      <w:start w:val="1"/>
      <w:numFmt w:val="bullet"/>
      <w:pStyle w:val="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80808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2B7362"/>
    <w:multiLevelType w:val="hybridMultilevel"/>
    <w:tmpl w:val="DCECF596"/>
    <w:lvl w:ilvl="0" w:tplc="DC3EF9C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45BA2"/>
    <w:multiLevelType w:val="hybridMultilevel"/>
    <w:tmpl w:val="4C6EB10C"/>
    <w:lvl w:ilvl="0" w:tplc="546659FE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b w:val="0"/>
        <w:i w:val="0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6C6A"/>
    <w:multiLevelType w:val="hybridMultilevel"/>
    <w:tmpl w:val="A522731E"/>
    <w:lvl w:ilvl="0" w:tplc="8E4A3008">
      <w:start w:val="1"/>
      <w:numFmt w:val="bullet"/>
      <w:pStyle w:val="Tips"/>
      <w:lvlText w:val="!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/>
        <w:i w:val="0"/>
        <w:sz w:val="40"/>
        <w:szCs w:val="40"/>
      </w:rPr>
    </w:lvl>
    <w:lvl w:ilvl="1" w:tplc="E7E86C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FA8B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E461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1CDC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FA1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442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085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5874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730B3"/>
    <w:multiLevelType w:val="hybridMultilevel"/>
    <w:tmpl w:val="EA38106C"/>
    <w:lvl w:ilvl="0" w:tplc="5E7ADCD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53976"/>
    <w:multiLevelType w:val="hybridMultilevel"/>
    <w:tmpl w:val="59DA65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9483B"/>
    <w:multiLevelType w:val="hybridMultilevel"/>
    <w:tmpl w:val="E7BE22B8"/>
    <w:lvl w:ilvl="0" w:tplc="546659FE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b w:val="0"/>
        <w:i w:val="0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15B05"/>
    <w:multiLevelType w:val="hybridMultilevel"/>
    <w:tmpl w:val="3CD89E6C"/>
    <w:lvl w:ilvl="0" w:tplc="0406000F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  <w:rPr>
        <w:rFonts w:hint="default"/>
        <w:b w:val="0"/>
        <w:i w:val="0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32C"/>
    <w:multiLevelType w:val="hybridMultilevel"/>
    <w:tmpl w:val="1A9AF23C"/>
    <w:lvl w:ilvl="0" w:tplc="AB46487C">
      <w:start w:val="1"/>
      <w:numFmt w:val="decimal"/>
      <w:pStyle w:val="Listeafsnit1"/>
      <w:lvlText w:val="%1."/>
      <w:lvlJc w:val="left"/>
      <w:pPr>
        <w:ind w:left="720" w:hanging="360"/>
      </w:pPr>
      <w:rPr>
        <w:rFonts w:cs="Times New Roman"/>
      </w:rPr>
    </w:lvl>
    <w:lvl w:ilvl="1" w:tplc="040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535835"/>
    <w:multiLevelType w:val="hybridMultilevel"/>
    <w:tmpl w:val="49D86D98"/>
    <w:lvl w:ilvl="0" w:tplc="EA882A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C0A9B"/>
    <w:multiLevelType w:val="hybridMultilevel"/>
    <w:tmpl w:val="CA6AE4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C42C9E"/>
    <w:multiLevelType w:val="hybridMultilevel"/>
    <w:tmpl w:val="26F631A4"/>
    <w:lvl w:ilvl="0" w:tplc="A06AA1E8">
      <w:start w:val="1"/>
      <w:numFmt w:val="decimal"/>
      <w:pStyle w:val="Fremgangsmde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D604E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5"/>
  </w:num>
  <w:num w:numId="10">
    <w:abstractNumId w:val="2"/>
  </w:num>
  <w:num w:numId="11">
    <w:abstractNumId w:val="6"/>
  </w:num>
  <w:num w:numId="12">
    <w:abstractNumId w:val="11"/>
  </w:num>
  <w:num w:numId="1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formatting="1" w:enforcement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B1B"/>
    <w:rsid w:val="00000FB8"/>
    <w:rsid w:val="00002DB9"/>
    <w:rsid w:val="00007CAC"/>
    <w:rsid w:val="000219CD"/>
    <w:rsid w:val="0002777D"/>
    <w:rsid w:val="00032725"/>
    <w:rsid w:val="00033322"/>
    <w:rsid w:val="000335DC"/>
    <w:rsid w:val="0003384B"/>
    <w:rsid w:val="00043E8B"/>
    <w:rsid w:val="00055F8D"/>
    <w:rsid w:val="00060A22"/>
    <w:rsid w:val="0006156D"/>
    <w:rsid w:val="0006215A"/>
    <w:rsid w:val="00067758"/>
    <w:rsid w:val="00070FB2"/>
    <w:rsid w:val="000743F2"/>
    <w:rsid w:val="00075668"/>
    <w:rsid w:val="000870EC"/>
    <w:rsid w:val="00087DFB"/>
    <w:rsid w:val="00094B1B"/>
    <w:rsid w:val="000A1689"/>
    <w:rsid w:val="000A6980"/>
    <w:rsid w:val="000B325D"/>
    <w:rsid w:val="000C0E3D"/>
    <w:rsid w:val="000C5CA4"/>
    <w:rsid w:val="000C64E9"/>
    <w:rsid w:val="000C74E0"/>
    <w:rsid w:val="000D1658"/>
    <w:rsid w:val="000D3EFE"/>
    <w:rsid w:val="000D500E"/>
    <w:rsid w:val="000D7551"/>
    <w:rsid w:val="000E452E"/>
    <w:rsid w:val="000E7C8F"/>
    <w:rsid w:val="00101D7C"/>
    <w:rsid w:val="00103AFC"/>
    <w:rsid w:val="00106F5E"/>
    <w:rsid w:val="00112A1A"/>
    <w:rsid w:val="00115FFA"/>
    <w:rsid w:val="00120432"/>
    <w:rsid w:val="001211EC"/>
    <w:rsid w:val="00121A83"/>
    <w:rsid w:val="00132986"/>
    <w:rsid w:val="001332C6"/>
    <w:rsid w:val="00137DE6"/>
    <w:rsid w:val="00161C8B"/>
    <w:rsid w:val="0019039F"/>
    <w:rsid w:val="001A16A8"/>
    <w:rsid w:val="001B00C3"/>
    <w:rsid w:val="001B49DE"/>
    <w:rsid w:val="001C0B19"/>
    <w:rsid w:val="001C4721"/>
    <w:rsid w:val="001C6748"/>
    <w:rsid w:val="001D0376"/>
    <w:rsid w:val="001D0AB6"/>
    <w:rsid w:val="001D15ED"/>
    <w:rsid w:val="001D41A1"/>
    <w:rsid w:val="001D5A64"/>
    <w:rsid w:val="001D7CBE"/>
    <w:rsid w:val="001E334F"/>
    <w:rsid w:val="001E3CC5"/>
    <w:rsid w:val="001F181A"/>
    <w:rsid w:val="001F5D16"/>
    <w:rsid w:val="00206C44"/>
    <w:rsid w:val="00210891"/>
    <w:rsid w:val="00214AF8"/>
    <w:rsid w:val="00232AFE"/>
    <w:rsid w:val="002349BA"/>
    <w:rsid w:val="00234FDA"/>
    <w:rsid w:val="00237DD5"/>
    <w:rsid w:val="00245E4E"/>
    <w:rsid w:val="00253C84"/>
    <w:rsid w:val="00256D24"/>
    <w:rsid w:val="0026336E"/>
    <w:rsid w:val="00263AD9"/>
    <w:rsid w:val="00266FF9"/>
    <w:rsid w:val="00272083"/>
    <w:rsid w:val="0028162A"/>
    <w:rsid w:val="002827A1"/>
    <w:rsid w:val="00284DF7"/>
    <w:rsid w:val="00286E0F"/>
    <w:rsid w:val="00287C52"/>
    <w:rsid w:val="00290CE0"/>
    <w:rsid w:val="002912CD"/>
    <w:rsid w:val="0029458C"/>
    <w:rsid w:val="002C297A"/>
    <w:rsid w:val="002C70AA"/>
    <w:rsid w:val="002D6F32"/>
    <w:rsid w:val="002E1223"/>
    <w:rsid w:val="002E3387"/>
    <w:rsid w:val="002E4897"/>
    <w:rsid w:val="00311AA7"/>
    <w:rsid w:val="003612D9"/>
    <w:rsid w:val="00384EAE"/>
    <w:rsid w:val="0038549A"/>
    <w:rsid w:val="00387721"/>
    <w:rsid w:val="003938DD"/>
    <w:rsid w:val="00393D14"/>
    <w:rsid w:val="003A0B5D"/>
    <w:rsid w:val="003A1D8F"/>
    <w:rsid w:val="003A56E3"/>
    <w:rsid w:val="003C284C"/>
    <w:rsid w:val="003C55CA"/>
    <w:rsid w:val="003D010A"/>
    <w:rsid w:val="003D031A"/>
    <w:rsid w:val="003E08A0"/>
    <w:rsid w:val="003E22D0"/>
    <w:rsid w:val="003E535F"/>
    <w:rsid w:val="003E66B7"/>
    <w:rsid w:val="003E6A3A"/>
    <w:rsid w:val="003F423E"/>
    <w:rsid w:val="0040219C"/>
    <w:rsid w:val="00410F92"/>
    <w:rsid w:val="00411AF6"/>
    <w:rsid w:val="00412AD9"/>
    <w:rsid w:val="00423570"/>
    <w:rsid w:val="00427EA4"/>
    <w:rsid w:val="0043084C"/>
    <w:rsid w:val="0043652F"/>
    <w:rsid w:val="00451459"/>
    <w:rsid w:val="00453CE4"/>
    <w:rsid w:val="00455E2A"/>
    <w:rsid w:val="00463899"/>
    <w:rsid w:val="00481FBA"/>
    <w:rsid w:val="004855CB"/>
    <w:rsid w:val="004927C3"/>
    <w:rsid w:val="004937D1"/>
    <w:rsid w:val="00495C7A"/>
    <w:rsid w:val="004A4403"/>
    <w:rsid w:val="004A6F6D"/>
    <w:rsid w:val="004D22B8"/>
    <w:rsid w:val="004E448F"/>
    <w:rsid w:val="004F56AE"/>
    <w:rsid w:val="00503E93"/>
    <w:rsid w:val="00505945"/>
    <w:rsid w:val="00542C45"/>
    <w:rsid w:val="00551916"/>
    <w:rsid w:val="00552399"/>
    <w:rsid w:val="00554799"/>
    <w:rsid w:val="005601A4"/>
    <w:rsid w:val="00566CAF"/>
    <w:rsid w:val="005675EF"/>
    <w:rsid w:val="00572C80"/>
    <w:rsid w:val="00573A48"/>
    <w:rsid w:val="00574146"/>
    <w:rsid w:val="00574795"/>
    <w:rsid w:val="00574D7C"/>
    <w:rsid w:val="005857CB"/>
    <w:rsid w:val="00585A7F"/>
    <w:rsid w:val="00597CB1"/>
    <w:rsid w:val="005B0616"/>
    <w:rsid w:val="005B1EDE"/>
    <w:rsid w:val="005C61A8"/>
    <w:rsid w:val="005D23F5"/>
    <w:rsid w:val="005D6C2D"/>
    <w:rsid w:val="005F5467"/>
    <w:rsid w:val="00611B71"/>
    <w:rsid w:val="00614041"/>
    <w:rsid w:val="00633E64"/>
    <w:rsid w:val="006340A0"/>
    <w:rsid w:val="0063630F"/>
    <w:rsid w:val="00656F00"/>
    <w:rsid w:val="00673741"/>
    <w:rsid w:val="00682579"/>
    <w:rsid w:val="0068625B"/>
    <w:rsid w:val="00694FD8"/>
    <w:rsid w:val="00695BED"/>
    <w:rsid w:val="006970A7"/>
    <w:rsid w:val="006A098C"/>
    <w:rsid w:val="006B1C33"/>
    <w:rsid w:val="006B3743"/>
    <w:rsid w:val="006B6E8C"/>
    <w:rsid w:val="006C3EE6"/>
    <w:rsid w:val="006D6AB8"/>
    <w:rsid w:val="006F19A0"/>
    <w:rsid w:val="006F4765"/>
    <w:rsid w:val="00706C28"/>
    <w:rsid w:val="0071075C"/>
    <w:rsid w:val="00710D92"/>
    <w:rsid w:val="0072088F"/>
    <w:rsid w:val="007248A1"/>
    <w:rsid w:val="007248E7"/>
    <w:rsid w:val="007258F8"/>
    <w:rsid w:val="00732D17"/>
    <w:rsid w:val="007371D8"/>
    <w:rsid w:val="007459E8"/>
    <w:rsid w:val="007618EE"/>
    <w:rsid w:val="00762FDA"/>
    <w:rsid w:val="007739FA"/>
    <w:rsid w:val="00782E83"/>
    <w:rsid w:val="00785185"/>
    <w:rsid w:val="007851C2"/>
    <w:rsid w:val="007A3AAD"/>
    <w:rsid w:val="007A7603"/>
    <w:rsid w:val="007B1DEE"/>
    <w:rsid w:val="007B7A16"/>
    <w:rsid w:val="007C10E2"/>
    <w:rsid w:val="007C19B2"/>
    <w:rsid w:val="007D24C6"/>
    <w:rsid w:val="007D7D57"/>
    <w:rsid w:val="007F0FE4"/>
    <w:rsid w:val="0080227B"/>
    <w:rsid w:val="00810693"/>
    <w:rsid w:val="00811FBC"/>
    <w:rsid w:val="00815DE9"/>
    <w:rsid w:val="00816477"/>
    <w:rsid w:val="00820137"/>
    <w:rsid w:val="0083085C"/>
    <w:rsid w:val="00835D40"/>
    <w:rsid w:val="0085298E"/>
    <w:rsid w:val="00854D98"/>
    <w:rsid w:val="00854E30"/>
    <w:rsid w:val="00870E7F"/>
    <w:rsid w:val="0087246C"/>
    <w:rsid w:val="00874C58"/>
    <w:rsid w:val="00884B9C"/>
    <w:rsid w:val="00884E50"/>
    <w:rsid w:val="0088520D"/>
    <w:rsid w:val="00890357"/>
    <w:rsid w:val="0089791E"/>
    <w:rsid w:val="008A3C6A"/>
    <w:rsid w:val="008A4EAD"/>
    <w:rsid w:val="008A5D68"/>
    <w:rsid w:val="008B636A"/>
    <w:rsid w:val="008B6EC7"/>
    <w:rsid w:val="008C0AF5"/>
    <w:rsid w:val="008E017A"/>
    <w:rsid w:val="008E7533"/>
    <w:rsid w:val="008F6EF7"/>
    <w:rsid w:val="00911FC3"/>
    <w:rsid w:val="009132D0"/>
    <w:rsid w:val="00920468"/>
    <w:rsid w:val="009237A4"/>
    <w:rsid w:val="00932DEF"/>
    <w:rsid w:val="009452B8"/>
    <w:rsid w:val="009468D7"/>
    <w:rsid w:val="009552DC"/>
    <w:rsid w:val="00963630"/>
    <w:rsid w:val="00972DA9"/>
    <w:rsid w:val="00975355"/>
    <w:rsid w:val="00983A86"/>
    <w:rsid w:val="009938CC"/>
    <w:rsid w:val="009B42BF"/>
    <w:rsid w:val="009C32B0"/>
    <w:rsid w:val="009D12D2"/>
    <w:rsid w:val="009D3777"/>
    <w:rsid w:val="009E0B5E"/>
    <w:rsid w:val="009E3840"/>
    <w:rsid w:val="009F5DA3"/>
    <w:rsid w:val="009F6767"/>
    <w:rsid w:val="00A22F39"/>
    <w:rsid w:val="00A305FE"/>
    <w:rsid w:val="00A31347"/>
    <w:rsid w:val="00A40D3E"/>
    <w:rsid w:val="00A42DA4"/>
    <w:rsid w:val="00A46408"/>
    <w:rsid w:val="00A467C3"/>
    <w:rsid w:val="00A469EF"/>
    <w:rsid w:val="00A604F0"/>
    <w:rsid w:val="00A839B5"/>
    <w:rsid w:val="00A862DD"/>
    <w:rsid w:val="00AB3221"/>
    <w:rsid w:val="00AB75A5"/>
    <w:rsid w:val="00AD2E4C"/>
    <w:rsid w:val="00AD697F"/>
    <w:rsid w:val="00AE21BC"/>
    <w:rsid w:val="00AE585D"/>
    <w:rsid w:val="00AE607C"/>
    <w:rsid w:val="00AE7728"/>
    <w:rsid w:val="00AF6A76"/>
    <w:rsid w:val="00AF76A8"/>
    <w:rsid w:val="00B01B65"/>
    <w:rsid w:val="00B10466"/>
    <w:rsid w:val="00B13B0B"/>
    <w:rsid w:val="00B14019"/>
    <w:rsid w:val="00B17E92"/>
    <w:rsid w:val="00B20F54"/>
    <w:rsid w:val="00B21E29"/>
    <w:rsid w:val="00B26904"/>
    <w:rsid w:val="00B279A5"/>
    <w:rsid w:val="00B34D93"/>
    <w:rsid w:val="00B40A29"/>
    <w:rsid w:val="00B40CAA"/>
    <w:rsid w:val="00B44256"/>
    <w:rsid w:val="00B473CA"/>
    <w:rsid w:val="00B473E2"/>
    <w:rsid w:val="00B5040C"/>
    <w:rsid w:val="00B5212D"/>
    <w:rsid w:val="00B53B6E"/>
    <w:rsid w:val="00B73E5A"/>
    <w:rsid w:val="00B803D9"/>
    <w:rsid w:val="00B836AC"/>
    <w:rsid w:val="00B948C4"/>
    <w:rsid w:val="00B95362"/>
    <w:rsid w:val="00B95B8D"/>
    <w:rsid w:val="00B9716E"/>
    <w:rsid w:val="00BA6A29"/>
    <w:rsid w:val="00BB378F"/>
    <w:rsid w:val="00BB7702"/>
    <w:rsid w:val="00BC11E9"/>
    <w:rsid w:val="00BD03A4"/>
    <w:rsid w:val="00BD5CDA"/>
    <w:rsid w:val="00BE600E"/>
    <w:rsid w:val="00BF37A9"/>
    <w:rsid w:val="00BF7659"/>
    <w:rsid w:val="00C0317E"/>
    <w:rsid w:val="00C063ED"/>
    <w:rsid w:val="00C07D99"/>
    <w:rsid w:val="00C17366"/>
    <w:rsid w:val="00C22BB2"/>
    <w:rsid w:val="00C24F54"/>
    <w:rsid w:val="00C33A47"/>
    <w:rsid w:val="00C4027B"/>
    <w:rsid w:val="00C459A9"/>
    <w:rsid w:val="00C60AC7"/>
    <w:rsid w:val="00C611A8"/>
    <w:rsid w:val="00C75B63"/>
    <w:rsid w:val="00C80A2F"/>
    <w:rsid w:val="00C8436D"/>
    <w:rsid w:val="00C85264"/>
    <w:rsid w:val="00C85E96"/>
    <w:rsid w:val="00C8699B"/>
    <w:rsid w:val="00C94774"/>
    <w:rsid w:val="00CB1065"/>
    <w:rsid w:val="00CB2D67"/>
    <w:rsid w:val="00CB4052"/>
    <w:rsid w:val="00CB69F7"/>
    <w:rsid w:val="00CC6BA5"/>
    <w:rsid w:val="00CD73EA"/>
    <w:rsid w:val="00CF2CCE"/>
    <w:rsid w:val="00CF3DF8"/>
    <w:rsid w:val="00CF6B7E"/>
    <w:rsid w:val="00CF7BBA"/>
    <w:rsid w:val="00D31752"/>
    <w:rsid w:val="00D41327"/>
    <w:rsid w:val="00D420F1"/>
    <w:rsid w:val="00D44F45"/>
    <w:rsid w:val="00D56535"/>
    <w:rsid w:val="00D6358F"/>
    <w:rsid w:val="00D659C1"/>
    <w:rsid w:val="00D7460A"/>
    <w:rsid w:val="00D84A25"/>
    <w:rsid w:val="00D86DD1"/>
    <w:rsid w:val="00DA1141"/>
    <w:rsid w:val="00DA39E2"/>
    <w:rsid w:val="00DA45ED"/>
    <w:rsid w:val="00DA7522"/>
    <w:rsid w:val="00DB36E2"/>
    <w:rsid w:val="00DC3953"/>
    <w:rsid w:val="00DC4FEE"/>
    <w:rsid w:val="00DD2485"/>
    <w:rsid w:val="00E07321"/>
    <w:rsid w:val="00E135EC"/>
    <w:rsid w:val="00E14A98"/>
    <w:rsid w:val="00E160FC"/>
    <w:rsid w:val="00E208D1"/>
    <w:rsid w:val="00E2222D"/>
    <w:rsid w:val="00E27074"/>
    <w:rsid w:val="00E36BB3"/>
    <w:rsid w:val="00E5332C"/>
    <w:rsid w:val="00E55F8E"/>
    <w:rsid w:val="00E5690A"/>
    <w:rsid w:val="00E56C93"/>
    <w:rsid w:val="00E660F7"/>
    <w:rsid w:val="00E72F38"/>
    <w:rsid w:val="00E771B7"/>
    <w:rsid w:val="00E9105E"/>
    <w:rsid w:val="00E92F68"/>
    <w:rsid w:val="00E95814"/>
    <w:rsid w:val="00EA343C"/>
    <w:rsid w:val="00EA349C"/>
    <w:rsid w:val="00EB08D9"/>
    <w:rsid w:val="00EB2ED1"/>
    <w:rsid w:val="00EB7269"/>
    <w:rsid w:val="00ED09BF"/>
    <w:rsid w:val="00ED35E3"/>
    <w:rsid w:val="00EE2233"/>
    <w:rsid w:val="00EF7455"/>
    <w:rsid w:val="00F1386C"/>
    <w:rsid w:val="00F13D96"/>
    <w:rsid w:val="00F14681"/>
    <w:rsid w:val="00F246EA"/>
    <w:rsid w:val="00F3675F"/>
    <w:rsid w:val="00F464F8"/>
    <w:rsid w:val="00F51CD0"/>
    <w:rsid w:val="00F5473D"/>
    <w:rsid w:val="00F5746E"/>
    <w:rsid w:val="00F74FF3"/>
    <w:rsid w:val="00F954B5"/>
    <w:rsid w:val="00F95556"/>
    <w:rsid w:val="00F97E0E"/>
    <w:rsid w:val="00FA3436"/>
    <w:rsid w:val="00FB45DE"/>
    <w:rsid w:val="00FD1F63"/>
    <w:rsid w:val="00FE2F01"/>
    <w:rsid w:val="00FF215F"/>
    <w:rsid w:val="00FF2AC8"/>
    <w:rsid w:val="00FF69F0"/>
    <w:rsid w:val="75C59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5615314"/>
  <w15:docId w15:val="{DCBC5954-65DC-4B0E-B9B0-0C922008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1" w:defUIPriority="0" w:defSemiHidden="0" w:defUnhideWhenUsed="0" w:defQFormat="0" w:count="375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0" w:semiHidden="1" w:unhideWhenUsed="1"/>
    <w:lsdException w:name="index 2" w:locked="0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</w:latentStyles>
  <w:style w:type="paragraph" w:default="1" w:styleId="Normal">
    <w:name w:val="Normal"/>
    <w:qFormat/>
    <w:rsid w:val="00BD03A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782E83"/>
    <w:pPr>
      <w:keepNext/>
      <w:pageBreakBefore/>
      <w:framePr w:w="6152" w:h="3375" w:hRule="exact" w:hSpace="1712" w:vSpace="567" w:wrap="around" w:vAnchor="page" w:hAnchor="page" w:x="1640" w:y="672"/>
      <w:pBdr>
        <w:left w:val="dotted" w:sz="4" w:space="4" w:color="auto"/>
        <w:bottom w:val="dotted" w:sz="4" w:space="1" w:color="auto"/>
      </w:pBdr>
      <w:spacing w:before="1120" w:after="60"/>
      <w:outlineLvl w:val="0"/>
    </w:pPr>
    <w:rPr>
      <w:rFonts w:cs="Arial"/>
      <w:b/>
      <w:bCs/>
      <w:kern w:val="32"/>
      <w:sz w:val="68"/>
      <w:szCs w:val="68"/>
      <w:lang w:val="en-US"/>
    </w:rPr>
  </w:style>
  <w:style w:type="paragraph" w:styleId="Overskrift2">
    <w:name w:val="heading 2"/>
    <w:basedOn w:val="Normal"/>
    <w:next w:val="Normal"/>
    <w:link w:val="Overskrift2Tegn"/>
    <w:qFormat/>
    <w:rsid w:val="00710D92"/>
    <w:pPr>
      <w:spacing w:before="240"/>
      <w:outlineLvl w:val="1"/>
    </w:pPr>
    <w:rPr>
      <w:b/>
      <w:sz w:val="40"/>
      <w:szCs w:val="40"/>
    </w:rPr>
  </w:style>
  <w:style w:type="paragraph" w:styleId="Overskrift3">
    <w:name w:val="heading 3"/>
    <w:basedOn w:val="Normal"/>
    <w:next w:val="Normal"/>
    <w:link w:val="Overskrift3Tegn"/>
    <w:qFormat/>
    <w:rsid w:val="00710D92"/>
    <w:pPr>
      <w:spacing w:before="200"/>
      <w:outlineLvl w:val="2"/>
    </w:pPr>
    <w:rPr>
      <w:b/>
      <w:sz w:val="30"/>
      <w:szCs w:val="30"/>
    </w:rPr>
  </w:style>
  <w:style w:type="paragraph" w:styleId="Overskrift4">
    <w:name w:val="heading 4"/>
    <w:basedOn w:val="Normal"/>
    <w:next w:val="Normal"/>
    <w:qFormat/>
    <w:rsid w:val="00574795"/>
    <w:pPr>
      <w:spacing w:after="0"/>
      <w:outlineLvl w:val="3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Faktaboks">
    <w:name w:val="Faktaboks"/>
    <w:basedOn w:val="Normal"/>
    <w:next w:val="Normal"/>
    <w:link w:val="FaktaboksTegn"/>
    <w:rsid w:val="00574795"/>
    <w:pPr>
      <w:shd w:val="clear" w:color="auto" w:fill="E0E0E0"/>
    </w:pPr>
  </w:style>
  <w:style w:type="paragraph" w:customStyle="1" w:styleId="Fremgangsmde">
    <w:name w:val="Fremgangsmåde"/>
    <w:basedOn w:val="Normal"/>
    <w:rsid w:val="00BB7702"/>
    <w:pPr>
      <w:numPr>
        <w:numId w:val="1"/>
      </w:numPr>
    </w:pPr>
  </w:style>
  <w:style w:type="character" w:customStyle="1" w:styleId="Fremhv1">
    <w:name w:val="Fremhæv1"/>
    <w:basedOn w:val="Standardskrifttypeiafsnit"/>
    <w:rsid w:val="00574795"/>
    <w:rPr>
      <w:b/>
      <w:lang w:val="da-DK"/>
    </w:rPr>
  </w:style>
  <w:style w:type="character" w:customStyle="1" w:styleId="Fremhv2">
    <w:name w:val="Fremhæv2"/>
    <w:basedOn w:val="Standardskrifttypeiafsnit"/>
    <w:rsid w:val="00574795"/>
    <w:rPr>
      <w:b/>
      <w:i/>
      <w:lang w:val="da-DK"/>
    </w:rPr>
  </w:style>
  <w:style w:type="paragraph" w:customStyle="1" w:styleId="Huskeseddel">
    <w:name w:val="Huskeseddel"/>
    <w:basedOn w:val="Normal"/>
    <w:next w:val="Normal"/>
    <w:link w:val="HuskeseddelTegn"/>
    <w:rsid w:val="00574795"/>
    <w:pPr>
      <w:numPr>
        <w:numId w:val="2"/>
      </w:numPr>
    </w:pPr>
  </w:style>
  <w:style w:type="paragraph" w:customStyle="1" w:styleId="Kolofon">
    <w:name w:val="Kolofon"/>
    <w:basedOn w:val="Normal"/>
    <w:link w:val="KolofonTegn"/>
    <w:locked/>
    <w:rsid w:val="00782E83"/>
    <w:pPr>
      <w:spacing w:after="0"/>
    </w:pPr>
    <w:rPr>
      <w:sz w:val="12"/>
      <w:szCs w:val="12"/>
    </w:rPr>
  </w:style>
  <w:style w:type="paragraph" w:customStyle="1" w:styleId="Punkttegn">
    <w:name w:val="Punkttegn"/>
    <w:basedOn w:val="Normal"/>
    <w:rsid w:val="00BB7702"/>
    <w:pPr>
      <w:numPr>
        <w:numId w:val="3"/>
      </w:numPr>
    </w:pPr>
  </w:style>
  <w:style w:type="paragraph" w:customStyle="1" w:styleId="Tips">
    <w:name w:val="Tips"/>
    <w:basedOn w:val="Normal"/>
    <w:rsid w:val="00574795"/>
    <w:pPr>
      <w:numPr>
        <w:numId w:val="4"/>
      </w:numPr>
    </w:pPr>
  </w:style>
  <w:style w:type="paragraph" w:styleId="Sidehoved">
    <w:name w:val="header"/>
    <w:basedOn w:val="Normal"/>
    <w:link w:val="SidehovedTegn"/>
    <w:uiPriority w:val="99"/>
    <w:locked/>
    <w:rsid w:val="00574795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locked/>
    <w:rsid w:val="0057479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locked/>
    <w:rsid w:val="00574795"/>
  </w:style>
  <w:style w:type="character" w:customStyle="1" w:styleId="HuskeseddelTegn">
    <w:name w:val="Huskeseddel Tegn"/>
    <w:basedOn w:val="Standardskrifttypeiafsnit"/>
    <w:link w:val="Huskeseddel"/>
    <w:locked/>
    <w:rsid w:val="000219CD"/>
    <w:rPr>
      <w:rFonts w:ascii="Calibri" w:eastAsia="Calibri" w:hAnsi="Calibri"/>
      <w:sz w:val="22"/>
      <w:szCs w:val="22"/>
      <w:lang w:eastAsia="en-US"/>
    </w:rPr>
  </w:style>
  <w:style w:type="paragraph" w:styleId="Billedtekst">
    <w:name w:val="caption"/>
    <w:basedOn w:val="Normal"/>
    <w:next w:val="Sidefod"/>
    <w:qFormat/>
    <w:rsid w:val="000219CD"/>
    <w:rPr>
      <w:bCs/>
      <w:i/>
    </w:rPr>
  </w:style>
  <w:style w:type="character" w:customStyle="1" w:styleId="FaktaboksTegn">
    <w:name w:val="Faktaboks Tegn"/>
    <w:basedOn w:val="Standardskrifttypeiafsnit"/>
    <w:link w:val="Faktaboks"/>
    <w:locked/>
    <w:rsid w:val="000219CD"/>
    <w:rPr>
      <w:rFonts w:ascii="Calibri" w:hAnsi="Calibri"/>
      <w:sz w:val="22"/>
      <w:szCs w:val="24"/>
      <w:lang w:val="da-DK" w:eastAsia="da-DK" w:bidi="ar-SA"/>
    </w:rPr>
  </w:style>
  <w:style w:type="character" w:customStyle="1" w:styleId="Overskrift3Tegn">
    <w:name w:val="Overskrift 3 Tegn"/>
    <w:basedOn w:val="Standardskrifttypeiafsnit"/>
    <w:link w:val="Overskrift3"/>
    <w:locked/>
    <w:rsid w:val="00710D92"/>
    <w:rPr>
      <w:rFonts w:ascii="Calibri" w:hAnsi="Calibri"/>
      <w:b/>
      <w:sz w:val="30"/>
      <w:szCs w:val="30"/>
      <w:lang w:val="da-DK" w:eastAsia="da-DK" w:bidi="ar-SA"/>
    </w:rPr>
  </w:style>
  <w:style w:type="character" w:customStyle="1" w:styleId="Overskrift2Tegn">
    <w:name w:val="Overskrift 2 Tegn"/>
    <w:basedOn w:val="Standardskrifttypeiafsnit"/>
    <w:link w:val="Overskrift2"/>
    <w:locked/>
    <w:rsid w:val="00710D92"/>
    <w:rPr>
      <w:rFonts w:ascii="Calibri" w:hAnsi="Calibri"/>
      <w:b/>
      <w:sz w:val="40"/>
      <w:szCs w:val="40"/>
      <w:lang w:val="da-DK" w:eastAsia="da-DK" w:bidi="ar-SA"/>
    </w:rPr>
  </w:style>
  <w:style w:type="table" w:styleId="Tabel-Gitter">
    <w:name w:val="Table Grid"/>
    <w:basedOn w:val="Tabel-Normal"/>
    <w:locked/>
    <w:rsid w:val="000219CD"/>
    <w:pPr>
      <w:spacing w:after="120"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lofonTegn">
    <w:name w:val="Kolofon Tegn"/>
    <w:basedOn w:val="Standardskrifttypeiafsnit"/>
    <w:link w:val="Kolofon"/>
    <w:locked/>
    <w:rsid w:val="00782E83"/>
    <w:rPr>
      <w:rFonts w:ascii="Calibri" w:hAnsi="Calibri"/>
      <w:sz w:val="12"/>
      <w:szCs w:val="12"/>
      <w:lang w:val="da-DK" w:eastAsia="da-DK" w:bidi="ar-SA"/>
    </w:rPr>
  </w:style>
  <w:style w:type="character" w:styleId="Hyperlink">
    <w:name w:val="Hyperlink"/>
    <w:basedOn w:val="Standardskrifttypeiafsnit"/>
    <w:rsid w:val="000219CD"/>
    <w:rPr>
      <w:color w:val="0000FF"/>
      <w:u w:val="single"/>
    </w:rPr>
  </w:style>
  <w:style w:type="paragraph" w:customStyle="1" w:styleId="bundtekst">
    <w:name w:val="bundtekst"/>
    <w:basedOn w:val="Normal"/>
    <w:link w:val="bundtekstTegn"/>
    <w:rsid w:val="004D22B8"/>
    <w:pPr>
      <w:tabs>
        <w:tab w:val="left" w:pos="5760"/>
      </w:tabs>
      <w:spacing w:after="0"/>
      <w:ind w:right="-840"/>
    </w:pPr>
    <w:rPr>
      <w:sz w:val="12"/>
      <w:szCs w:val="12"/>
    </w:rPr>
  </w:style>
  <w:style w:type="character" w:customStyle="1" w:styleId="bundtekstTegn">
    <w:name w:val="bundtekst Tegn"/>
    <w:basedOn w:val="Standardskrifttypeiafsnit"/>
    <w:link w:val="bundtekst"/>
    <w:locked/>
    <w:rsid w:val="004D22B8"/>
    <w:rPr>
      <w:rFonts w:ascii="Calibri" w:hAnsi="Calibri"/>
      <w:sz w:val="12"/>
      <w:szCs w:val="12"/>
      <w:lang w:val="da-DK" w:eastAsia="da-DK" w:bidi="ar-SA"/>
    </w:rPr>
  </w:style>
  <w:style w:type="paragraph" w:styleId="Indholdsfortegnelse1">
    <w:name w:val="toc 1"/>
    <w:basedOn w:val="Normal"/>
    <w:next w:val="Normal"/>
    <w:autoRedefine/>
    <w:rsid w:val="00585A7F"/>
  </w:style>
  <w:style w:type="paragraph" w:styleId="Indeks1">
    <w:name w:val="index 1"/>
    <w:basedOn w:val="Normal"/>
    <w:next w:val="Normal"/>
    <w:autoRedefine/>
    <w:rsid w:val="00DA7522"/>
    <w:pPr>
      <w:ind w:left="220" w:hanging="220"/>
      <w:jc w:val="both"/>
    </w:pPr>
  </w:style>
  <w:style w:type="paragraph" w:styleId="Indholdsfortegnelse2">
    <w:name w:val="toc 2"/>
    <w:basedOn w:val="Normal"/>
    <w:next w:val="Normal"/>
    <w:autoRedefine/>
    <w:rsid w:val="00585A7F"/>
    <w:pPr>
      <w:ind w:left="220"/>
    </w:pPr>
  </w:style>
  <w:style w:type="paragraph" w:styleId="Indholdsfortegnelse3">
    <w:name w:val="toc 3"/>
    <w:basedOn w:val="Normal"/>
    <w:next w:val="Normal"/>
    <w:autoRedefine/>
    <w:rsid w:val="000E452E"/>
    <w:pPr>
      <w:tabs>
        <w:tab w:val="right" w:leader="dot" w:pos="10250"/>
      </w:tabs>
      <w:ind w:left="440"/>
    </w:pPr>
    <w:rPr>
      <w:rFonts w:asciiTheme="minorHAnsi" w:eastAsiaTheme="minorEastAsia" w:hAnsiTheme="minorHAnsi" w:cstheme="minorBidi"/>
      <w:b/>
      <w:noProof/>
      <w:sz w:val="40"/>
      <w:szCs w:val="40"/>
    </w:rPr>
  </w:style>
  <w:style w:type="paragraph" w:styleId="Indeks2">
    <w:name w:val="index 2"/>
    <w:basedOn w:val="Normal"/>
    <w:next w:val="Normal"/>
    <w:autoRedefine/>
    <w:rsid w:val="00585A7F"/>
    <w:pPr>
      <w:ind w:left="440" w:hanging="220"/>
    </w:pPr>
  </w:style>
  <w:style w:type="paragraph" w:styleId="Brdtekst">
    <w:name w:val="Body Text"/>
    <w:basedOn w:val="Normal"/>
    <w:link w:val="BrdtekstTegn"/>
    <w:rsid w:val="00BF37A9"/>
  </w:style>
  <w:style w:type="character" w:customStyle="1" w:styleId="BrdtekstTegn">
    <w:name w:val="Brødtekst Tegn"/>
    <w:basedOn w:val="Standardskrifttypeiafsnit"/>
    <w:link w:val="Brdtekst"/>
    <w:rsid w:val="00BF37A9"/>
    <w:rPr>
      <w:rFonts w:ascii="Calibri" w:hAnsi="Calibri"/>
      <w:sz w:val="22"/>
      <w:szCs w:val="24"/>
    </w:rPr>
  </w:style>
  <w:style w:type="paragraph" w:styleId="Markeringsbobletekst">
    <w:name w:val="Balloon Text"/>
    <w:basedOn w:val="Normal"/>
    <w:link w:val="MarkeringsbobletekstTegn"/>
    <w:locked/>
    <w:rsid w:val="00002DB9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002DB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locked/>
    <w:rsid w:val="008C0AF5"/>
    <w:pPr>
      <w:ind w:left="720"/>
      <w:contextualSpacing/>
    </w:pPr>
  </w:style>
  <w:style w:type="character" w:customStyle="1" w:styleId="apple-style-span">
    <w:name w:val="apple-style-span"/>
    <w:basedOn w:val="Standardskrifttypeiafsnit"/>
    <w:rsid w:val="00BD03A4"/>
  </w:style>
  <w:style w:type="character" w:customStyle="1" w:styleId="apple-converted-space">
    <w:name w:val="apple-converted-space"/>
    <w:basedOn w:val="Standardskrifttypeiafsnit"/>
    <w:rsid w:val="00BD03A4"/>
  </w:style>
  <w:style w:type="paragraph" w:customStyle="1" w:styleId="Listeafsnit1">
    <w:name w:val="Listeafsnit1"/>
    <w:basedOn w:val="Normal"/>
    <w:rsid w:val="00BD03A4"/>
    <w:pPr>
      <w:numPr>
        <w:numId w:val="5"/>
      </w:numPr>
    </w:pPr>
    <w:rPr>
      <w:rFonts w:eastAsia="Times New Roman"/>
    </w:rPr>
  </w:style>
  <w:style w:type="paragraph" w:styleId="Overskrift">
    <w:name w:val="TOC Heading"/>
    <w:basedOn w:val="Overskrift1"/>
    <w:next w:val="Normal"/>
    <w:uiPriority w:val="39"/>
    <w:unhideWhenUsed/>
    <w:qFormat/>
    <w:locked/>
    <w:rsid w:val="000E452E"/>
    <w:pPr>
      <w:keepLines/>
      <w:pageBreakBefore w:val="0"/>
      <w:framePr w:w="0" w:hRule="auto" w:hSpace="0" w:vSpace="0" w:wrap="auto" w:vAnchor="margin" w:hAnchor="text" w:xAlign="left" w:yAlign="inline"/>
      <w:pBdr>
        <w:left w:val="none" w:sz="0" w:space="0" w:color="auto"/>
        <w:bottom w:val="none" w:sz="0" w:space="0" w:color="auto"/>
      </w:pBdr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B473E2"/>
    <w:rPr>
      <w:rFonts w:ascii="Calibri" w:eastAsia="Calibri" w:hAnsi="Calibr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B473E2"/>
    <w:rPr>
      <w:rFonts w:ascii="Calibri" w:eastAsia="Calibri" w:hAnsi="Calibri"/>
      <w:sz w:val="22"/>
      <w:szCs w:val="22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F51CD0"/>
    <w:rPr>
      <w:rFonts w:ascii="Calibri" w:eastAsia="Calibri" w:hAnsi="Calibri" w:cs="Arial"/>
      <w:b/>
      <w:bCs/>
      <w:kern w:val="32"/>
      <w:sz w:val="68"/>
      <w:szCs w:val="6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39849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596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5356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05067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40.jpeg"/><Relationship Id="rId26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17" Type="http://schemas.openxmlformats.org/officeDocument/2006/relationships/image" Target="media/image4.jpeg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media/image3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0.jpeg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pm@ef.d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pm@ef.dk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mailto:hpm@ef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pm\Lokale%20indstillinger\Temporary%20Internet%20Files\Content.Outlook\IIX0E78S\ny%20skabelon_sommer%202010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Owner xmlns="a22722e4-ab8a-4b65-85e0-cde7ddb98299">
      <UserInfo>
        <DisplayName/>
        <AccountId xsi:nil="true"/>
        <AccountType/>
      </UserInfo>
    </Owner>
    <CultureName xmlns="a22722e4-ab8a-4b65-85e0-cde7ddb98299" xsi:nil="true"/>
    <Students xmlns="a22722e4-ab8a-4b65-85e0-cde7ddb98299">
      <UserInfo>
        <DisplayName/>
        <AccountId xsi:nil="true"/>
        <AccountType/>
      </UserInfo>
    </Students>
    <Is_Collaboration_Space_Locked xmlns="a22722e4-ab8a-4b65-85e0-cde7ddb98299" xsi:nil="true"/>
    <DefaultSectionNames xmlns="a22722e4-ab8a-4b65-85e0-cde7ddb98299" xsi:nil="true"/>
    <NotebookType xmlns="a22722e4-ab8a-4b65-85e0-cde7ddb98299" xsi:nil="true"/>
    <FolderType xmlns="a22722e4-ab8a-4b65-85e0-cde7ddb98299" xsi:nil="true"/>
    <Has_Teacher_Only_SectionGroup xmlns="a22722e4-ab8a-4b65-85e0-cde7ddb98299" xsi:nil="true"/>
    <Teachers xmlns="a22722e4-ab8a-4b65-85e0-cde7ddb98299">
      <UserInfo>
        <DisplayName/>
        <AccountId xsi:nil="true"/>
        <AccountType/>
      </UserInfo>
    </Teachers>
    <_ip_UnifiedCompliancePolicyProperties xmlns="http://schemas.microsoft.com/sharepoint/v3" xsi:nil="true"/>
    <AppVersion xmlns="a22722e4-ab8a-4b65-85e0-cde7ddb98299" xsi:nil="true"/>
    <Invited_Students xmlns="a22722e4-ab8a-4b65-85e0-cde7ddb98299" xsi:nil="true"/>
    <Self_Registration_Enabled xmlns="a22722e4-ab8a-4b65-85e0-cde7ddb98299" xsi:nil="true"/>
    <Invited_Teachers xmlns="a22722e4-ab8a-4b65-85e0-cde7ddb98299" xsi:nil="true"/>
    <Student_Groups xmlns="a22722e4-ab8a-4b65-85e0-cde7ddb98299">
      <UserInfo>
        <DisplayName/>
        <AccountId xsi:nil="true"/>
        <AccountType/>
      </UserInfo>
    </Student_Groups>
    <Templates xmlns="a22722e4-ab8a-4b65-85e0-cde7ddb98299" xsi:nil="true"/>
    <Self_Registration_Enabled0 xmlns="a22722e4-ab8a-4b65-85e0-cde7ddb982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174E1F1D19D44AAB98495BCCF0CC46" ma:contentTypeVersion="31" ma:contentTypeDescription="Create a new document." ma:contentTypeScope="" ma:versionID="c8d6d7dbb873661f6e70259bd4bb6fe9">
  <xsd:schema xmlns:xsd="http://www.w3.org/2001/XMLSchema" xmlns:xs="http://www.w3.org/2001/XMLSchema" xmlns:p="http://schemas.microsoft.com/office/2006/metadata/properties" xmlns:ns1="http://schemas.microsoft.com/sharepoint/v3" xmlns:ns3="a22722e4-ab8a-4b65-85e0-cde7ddb98299" xmlns:ns4="7dd32220-3e98-45f8-8568-909a5ee35bd9" targetNamespace="http://schemas.microsoft.com/office/2006/metadata/properties" ma:root="true" ma:fieldsID="ab2bd51d0f448d28b5f40e1bd3b281a6" ns1:_="" ns3:_="" ns4:_="">
    <xsd:import namespace="http://schemas.microsoft.com/sharepoint/v3"/>
    <xsd:import namespace="a22722e4-ab8a-4b65-85e0-cde7ddb98299"/>
    <xsd:import namespace="7dd32220-3e98-45f8-8568-909a5ee35bd9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3:DefaultSectionNames" minOccurs="0"/>
                <xsd:element ref="ns3:Templates" minOccurs="0"/>
                <xsd:element ref="ns3:Self_Registration_Enabled0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722e4-ab8a-4b65-85e0-cde7ddb98299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ltureName" ma:index="11" nillable="true" ma:displayName="Culture Name" ma:internalName="CultureName">
      <xsd:simpleType>
        <xsd:restriction base="dms:Text"/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1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0" nillable="true" ma:displayName="Is Collaboration Space Locked" ma:internalName="Is_Collaboration_Space_Locked">
      <xsd:simpleType>
        <xsd:restriction base="dms:Boolean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4" nillable="true" ma:displayName="Self Registration Enabled" ma:internalName="Self_Registration_Enabled0">
      <xsd:simpleType>
        <xsd:restriction base="dms:Boolean"/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2" nillable="true" ma:displayName="Location" ma:internalName="MediaServiceLocatio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32220-3e98-45f8-8568-909a5ee35bd9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66328-FA5C-40D7-B7AC-0FBBD543E2EE}">
  <ds:schemaRefs>
    <ds:schemaRef ds:uri="7dd32220-3e98-45f8-8568-909a5ee35bd9"/>
    <ds:schemaRef ds:uri="http://purl.org/dc/terms/"/>
    <ds:schemaRef ds:uri="http://schemas.microsoft.com/office/2006/documentManagement/types"/>
    <ds:schemaRef ds:uri="a22722e4-ab8a-4b65-85e0-cde7ddb98299"/>
    <ds:schemaRef ds:uri="http://schemas.microsoft.com/sharepoint/v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6918F3-35CE-4522-8010-818C22661C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EB46A-7206-4C67-9EA3-FCE698F0E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2722e4-ab8a-4b65-85e0-cde7ddb98299"/>
    <ds:schemaRef ds:uri="7dd32220-3e98-45f8-8568-909a5ee35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075635-7A4B-4D79-935B-3DAC69C6D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 skabelon_sommer 2010</Template>
  <TotalTime>2</TotalTime>
  <Pages>8</Pages>
  <Words>683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Fghnjj</vt:lpstr>
    </vt:vector>
  </TitlesOfParts>
  <Company>EF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Fghnjj</dc:title>
  <dc:creator>Lau Skovgaard Jørgensen;jsk@eucnord.dk</dc:creator>
  <cp:lastModifiedBy>Jesper Skovsgaard</cp:lastModifiedBy>
  <cp:revision>3</cp:revision>
  <cp:lastPrinted>2011-04-15T08:04:00Z</cp:lastPrinted>
  <dcterms:created xsi:type="dcterms:W3CDTF">2020-10-02T09:05:00Z</dcterms:created>
  <dcterms:modified xsi:type="dcterms:W3CDTF">2020-10-02T09:06:00Z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0x010100C1174E1F1D19D44AAB98495BCCF0CC46</vt:lpwstr>
  </property>
</Properties>
</file>